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B11DF" w14:textId="6194603C" w:rsidR="00C669E7" w:rsidRPr="00E96542" w:rsidRDefault="00552CD1" w:rsidP="00C669E7">
      <w:pPr>
        <w:jc w:val="center"/>
        <w:rPr>
          <w:rFonts w:ascii="Arial" w:hAnsi="Arial" w:cs="Arial"/>
          <w:b/>
        </w:rPr>
      </w:pPr>
      <w:r w:rsidRPr="00E96542">
        <w:rPr>
          <w:rFonts w:ascii="Arial" w:hAnsi="Arial" w:cs="Arial"/>
          <w:b/>
          <w:bCs/>
          <w:sz w:val="24"/>
        </w:rPr>
        <w:t>NEW PUPIL INFORMATION</w:t>
      </w:r>
    </w:p>
    <w:tbl>
      <w:tblPr>
        <w:tblStyle w:val="TableGrid"/>
        <w:tblW w:w="9350" w:type="dxa"/>
        <w:tblInd w:w="-5" w:type="dxa"/>
        <w:tblLook w:val="04A0" w:firstRow="1" w:lastRow="0" w:firstColumn="1" w:lastColumn="0" w:noHBand="0" w:noVBand="1"/>
      </w:tblPr>
      <w:tblGrid>
        <w:gridCol w:w="1984"/>
        <w:gridCol w:w="558"/>
        <w:gridCol w:w="412"/>
        <w:gridCol w:w="885"/>
        <w:gridCol w:w="529"/>
        <w:gridCol w:w="659"/>
        <w:gridCol w:w="76"/>
        <w:gridCol w:w="2045"/>
        <w:gridCol w:w="223"/>
        <w:gridCol w:w="714"/>
        <w:gridCol w:w="841"/>
        <w:gridCol w:w="424"/>
      </w:tblGrid>
      <w:tr w:rsidR="000A60B6" w:rsidRPr="00E96542" w14:paraId="1DA0927F" w14:textId="77777777" w:rsidTr="007A079B">
        <w:trPr>
          <w:gridAfter w:val="1"/>
          <w:wAfter w:w="424" w:type="dxa"/>
        </w:trPr>
        <w:tc>
          <w:tcPr>
            <w:tcW w:w="8926" w:type="dxa"/>
            <w:gridSpan w:val="11"/>
            <w:shd w:val="clear" w:color="auto" w:fill="731F1C" w:themeFill="accent5"/>
          </w:tcPr>
          <w:p w14:paraId="00B79375" w14:textId="489D949D" w:rsidR="000A60B6" w:rsidRPr="00E96542" w:rsidRDefault="000A60B6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Details of Child</w:t>
            </w:r>
          </w:p>
        </w:tc>
      </w:tr>
      <w:tr w:rsidR="000A60B6" w:rsidRPr="00E96542" w14:paraId="2EA9D20B" w14:textId="77777777" w:rsidTr="007A079B">
        <w:trPr>
          <w:gridAfter w:val="1"/>
          <w:wAfter w:w="424" w:type="dxa"/>
          <w:trHeight w:val="283"/>
        </w:trPr>
        <w:tc>
          <w:tcPr>
            <w:tcW w:w="1984" w:type="dxa"/>
          </w:tcPr>
          <w:p w14:paraId="3420E54F" w14:textId="0F4AE465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  <w:permStart w:id="1405573074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Surname</w:t>
            </w:r>
          </w:p>
        </w:tc>
        <w:tc>
          <w:tcPr>
            <w:tcW w:w="6942" w:type="dxa"/>
            <w:gridSpan w:val="10"/>
          </w:tcPr>
          <w:p w14:paraId="6D09DE80" w14:textId="039A8CF2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5A1C" w:rsidRPr="00E96542" w14:paraId="301518DD" w14:textId="77777777" w:rsidTr="007A079B">
        <w:trPr>
          <w:gridAfter w:val="1"/>
          <w:wAfter w:w="424" w:type="dxa"/>
          <w:trHeight w:val="283"/>
        </w:trPr>
        <w:tc>
          <w:tcPr>
            <w:tcW w:w="1984" w:type="dxa"/>
          </w:tcPr>
          <w:p w14:paraId="43EBC3B1" w14:textId="2E3E034B" w:rsidR="00755A1C" w:rsidRPr="00E96542" w:rsidRDefault="00755A1C">
            <w:pPr>
              <w:rPr>
                <w:rFonts w:ascii="Arial" w:hAnsi="Arial" w:cs="Arial"/>
                <w:sz w:val="24"/>
                <w:szCs w:val="24"/>
              </w:rPr>
            </w:pPr>
            <w:permStart w:id="729363316" w:edGrp="everyone" w:colFirst="1" w:colLast="1"/>
            <w:permEnd w:id="1405573074"/>
            <w:r w:rsidRPr="00E96542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6942" w:type="dxa"/>
            <w:gridSpan w:val="10"/>
          </w:tcPr>
          <w:p w14:paraId="46BF3305" w14:textId="18117ED6" w:rsidR="00755A1C" w:rsidRPr="00E96542" w:rsidRDefault="00755A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4AF1" w:rsidRPr="00E96542" w14:paraId="06C3AFD2" w14:textId="77777777" w:rsidTr="007A079B">
        <w:trPr>
          <w:gridAfter w:val="1"/>
          <w:wAfter w:w="424" w:type="dxa"/>
          <w:trHeight w:val="283"/>
        </w:trPr>
        <w:tc>
          <w:tcPr>
            <w:tcW w:w="1984" w:type="dxa"/>
          </w:tcPr>
          <w:p w14:paraId="795E4511" w14:textId="1B0044CB" w:rsidR="00755A1C" w:rsidRPr="00E96542" w:rsidRDefault="00755A1C">
            <w:pPr>
              <w:rPr>
                <w:rFonts w:ascii="Arial" w:hAnsi="Arial" w:cs="Arial"/>
                <w:sz w:val="24"/>
                <w:szCs w:val="24"/>
              </w:rPr>
            </w:pPr>
            <w:permStart w:id="1915972380" w:edGrp="everyone" w:colFirst="1" w:colLast="1"/>
            <w:permStart w:id="1213231650" w:edGrp="everyone" w:colFirst="2" w:colLast="2"/>
            <w:permEnd w:id="729363316"/>
            <w:r w:rsidRPr="00E96542">
              <w:rPr>
                <w:rFonts w:ascii="Arial" w:hAnsi="Arial" w:cs="Arial"/>
                <w:sz w:val="24"/>
                <w:szCs w:val="24"/>
              </w:rPr>
              <w:t>Middle Name/s</w:t>
            </w:r>
          </w:p>
        </w:tc>
        <w:tc>
          <w:tcPr>
            <w:tcW w:w="3119" w:type="dxa"/>
            <w:gridSpan w:val="6"/>
          </w:tcPr>
          <w:p w14:paraId="308CA7B8" w14:textId="77777777" w:rsidR="00755A1C" w:rsidRPr="00E96542" w:rsidRDefault="00755A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3" w:type="dxa"/>
            <w:gridSpan w:val="4"/>
          </w:tcPr>
          <w:p w14:paraId="1F0B1224" w14:textId="77777777" w:rsidR="00755A1C" w:rsidRPr="00E96542" w:rsidRDefault="00755A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1915972380"/>
      <w:permEnd w:id="1213231650"/>
      <w:tr w:rsidR="00544AF1" w:rsidRPr="00E96542" w14:paraId="5F45A896" w14:textId="77777777" w:rsidTr="007A079B">
        <w:trPr>
          <w:gridAfter w:val="1"/>
          <w:wAfter w:w="424" w:type="dxa"/>
          <w:trHeight w:val="283"/>
        </w:trPr>
        <w:tc>
          <w:tcPr>
            <w:tcW w:w="1984" w:type="dxa"/>
          </w:tcPr>
          <w:p w14:paraId="5960117A" w14:textId="61947583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 xml:space="preserve">Date of </w:t>
            </w:r>
            <w:r w:rsidR="002E7D0B" w:rsidRPr="00E96542">
              <w:rPr>
                <w:rFonts w:ascii="Arial" w:hAnsi="Arial" w:cs="Arial"/>
                <w:sz w:val="24"/>
                <w:szCs w:val="24"/>
              </w:rPr>
              <w:t>B</w:t>
            </w:r>
            <w:r w:rsidRPr="00E96542">
              <w:rPr>
                <w:rFonts w:ascii="Arial" w:hAnsi="Arial" w:cs="Arial"/>
                <w:sz w:val="24"/>
                <w:szCs w:val="24"/>
              </w:rPr>
              <w:t>irth</w:t>
            </w:r>
          </w:p>
        </w:tc>
        <w:tc>
          <w:tcPr>
            <w:tcW w:w="3119" w:type="dxa"/>
            <w:gridSpan w:val="6"/>
          </w:tcPr>
          <w:p w14:paraId="38BAD6AC" w14:textId="5E2DD0EA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  <w:permStart w:id="1914199712" w:edGrp="everyone"/>
            <w:permEnd w:id="1914199712"/>
          </w:p>
        </w:tc>
        <w:tc>
          <w:tcPr>
            <w:tcW w:w="3823" w:type="dxa"/>
            <w:gridSpan w:val="4"/>
          </w:tcPr>
          <w:p w14:paraId="558B6244" w14:textId="550E170F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Gender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1159139824" w:edGrp="everyone"/>
            <w:permEnd w:id="1159139824"/>
          </w:p>
        </w:tc>
      </w:tr>
      <w:tr w:rsidR="000A60B6" w:rsidRPr="00E96542" w14:paraId="6FBFF543" w14:textId="77777777" w:rsidTr="007A079B">
        <w:trPr>
          <w:gridAfter w:val="1"/>
          <w:wAfter w:w="424" w:type="dxa"/>
          <w:trHeight w:val="283"/>
        </w:trPr>
        <w:tc>
          <w:tcPr>
            <w:tcW w:w="1984" w:type="dxa"/>
          </w:tcPr>
          <w:p w14:paraId="0E617330" w14:textId="659E1AA3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  <w:permStart w:id="388188568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6942" w:type="dxa"/>
            <w:gridSpan w:val="10"/>
          </w:tcPr>
          <w:p w14:paraId="4B8CB31B" w14:textId="03483CFA" w:rsidR="000A60B6" w:rsidRPr="00E96542" w:rsidRDefault="000A60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41D" w:rsidRPr="00E96542" w14:paraId="45EB7208" w14:textId="77777777" w:rsidTr="007A079B">
        <w:trPr>
          <w:gridAfter w:val="1"/>
          <w:wAfter w:w="424" w:type="dxa"/>
          <w:trHeight w:val="283"/>
        </w:trPr>
        <w:tc>
          <w:tcPr>
            <w:tcW w:w="1984" w:type="dxa"/>
          </w:tcPr>
          <w:p w14:paraId="3230FF1B" w14:textId="321A59BA" w:rsidR="0037541D" w:rsidRPr="00E96542" w:rsidRDefault="0037541D">
            <w:pPr>
              <w:rPr>
                <w:rFonts w:ascii="Arial" w:hAnsi="Arial" w:cs="Arial"/>
                <w:sz w:val="24"/>
                <w:szCs w:val="24"/>
              </w:rPr>
            </w:pPr>
            <w:permStart w:id="260266960" w:edGrp="everyone" w:colFirst="1" w:colLast="1"/>
            <w:permEnd w:id="388188568"/>
            <w:r w:rsidRPr="00E96542"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6942" w:type="dxa"/>
            <w:gridSpan w:val="10"/>
          </w:tcPr>
          <w:p w14:paraId="1CB77AB7" w14:textId="42CBDD55" w:rsidR="0037541D" w:rsidRPr="00E96542" w:rsidRDefault="003754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260266960"/>
      <w:tr w:rsidR="00F45D38" w:rsidRPr="00E96542" w14:paraId="2AFC5B2D" w14:textId="77777777" w:rsidTr="00547F2D">
        <w:trPr>
          <w:trHeight w:val="57"/>
        </w:trPr>
        <w:tc>
          <w:tcPr>
            <w:tcW w:w="9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B42500" w14:textId="77777777" w:rsidR="00F45D38" w:rsidRPr="00E96542" w:rsidRDefault="00F45D38" w:rsidP="007A079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55A1C" w:rsidRPr="00E96542" w14:paraId="17662A79" w14:textId="77777777" w:rsidTr="00547F2D">
        <w:trPr>
          <w:trHeight w:val="57"/>
        </w:trPr>
        <w:tc>
          <w:tcPr>
            <w:tcW w:w="9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EE6D75" w14:textId="77777777" w:rsidR="00755A1C" w:rsidRPr="00E96542" w:rsidRDefault="000A60B6" w:rsidP="007A079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bookmarkStart w:id="0" w:name="_Hlk69933522"/>
            <w:r w:rsidRPr="00E96542">
              <w:rPr>
                <w:rFonts w:ascii="Arial" w:hAnsi="Arial" w:cs="Arial"/>
                <w:sz w:val="20"/>
                <w:szCs w:val="20"/>
              </w:rPr>
              <w:t>Use the space</w:t>
            </w:r>
            <w:r w:rsidR="00790E4C" w:rsidRPr="00E965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to provide additional address information </w:t>
            </w:r>
            <w:r w:rsidRPr="00E96542">
              <w:rPr>
                <w:rFonts w:ascii="Arial" w:hAnsi="Arial" w:cs="Arial"/>
                <w:b/>
                <w:bCs/>
                <w:sz w:val="20"/>
                <w:szCs w:val="20"/>
              </w:rPr>
              <w:t>only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 if school correspondence </w:t>
            </w:r>
            <w:r w:rsidR="00790E4C" w:rsidRPr="00E96542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has to </w:t>
            </w:r>
            <w:r w:rsidR="002B6E0C" w:rsidRPr="00E96542">
              <w:rPr>
                <w:rFonts w:ascii="Arial" w:hAnsi="Arial" w:cs="Arial"/>
                <w:sz w:val="20"/>
                <w:szCs w:val="20"/>
              </w:rPr>
              <w:br/>
            </w:r>
            <w:r w:rsidRPr="00E96542">
              <w:rPr>
                <w:rFonts w:ascii="Arial" w:hAnsi="Arial" w:cs="Arial"/>
                <w:sz w:val="20"/>
                <w:szCs w:val="20"/>
              </w:rPr>
              <w:t>go to a second address. Identify which parent lives at this address</w:t>
            </w:r>
            <w:r w:rsidR="00FE6062" w:rsidRPr="00E96542">
              <w:rPr>
                <w:rFonts w:ascii="Arial" w:hAnsi="Arial" w:cs="Arial"/>
                <w:sz w:val="20"/>
                <w:szCs w:val="20"/>
              </w:rPr>
              <w:t>.</w:t>
            </w:r>
            <w:bookmarkEnd w:id="0"/>
            <w:r w:rsidR="007A079B" w:rsidRPr="00E9654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  <w:p w14:paraId="02B8B3B8" w14:textId="77777777" w:rsidR="00F45D38" w:rsidRPr="00E96542" w:rsidRDefault="00F45D38" w:rsidP="007A079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74"/>
            </w:tblGrid>
            <w:tr w:rsidR="00F45D38" w:rsidRPr="00E96542" w14:paraId="508EC171" w14:textId="77777777">
              <w:tc>
                <w:tcPr>
                  <w:tcW w:w="8874" w:type="dxa"/>
                </w:tcPr>
                <w:p w14:paraId="5C374CEB" w14:textId="77777777" w:rsidR="00544AF1" w:rsidRPr="00E96542" w:rsidRDefault="00544AF1" w:rsidP="007A079B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A3B7E39" w14:textId="5CCC1751" w:rsidR="007A079B" w:rsidRPr="00E96542" w:rsidRDefault="007A079B" w:rsidP="007A079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FE6062" w:rsidRPr="00E96542" w14:paraId="134B0C13" w14:textId="77777777" w:rsidTr="00547F2D">
        <w:tc>
          <w:tcPr>
            <w:tcW w:w="9350" w:type="dxa"/>
            <w:gridSpan w:val="12"/>
            <w:tcBorders>
              <w:top w:val="nil"/>
            </w:tcBorders>
            <w:shd w:val="clear" w:color="auto" w:fill="731F1C" w:themeFill="accent5"/>
          </w:tcPr>
          <w:p w14:paraId="3738A628" w14:textId="08C9D309" w:rsidR="00FE6062" w:rsidRPr="00E96542" w:rsidRDefault="00FE6062">
            <w:pPr>
              <w:rPr>
                <w:rFonts w:ascii="Arial" w:hAnsi="Arial" w:cs="Arial"/>
                <w:b/>
                <w:bCs/>
              </w:rPr>
            </w:pPr>
            <w:bookmarkStart w:id="1" w:name="_Hlk69849354"/>
            <w:r w:rsidRPr="00E96542">
              <w:rPr>
                <w:rFonts w:ascii="Arial" w:hAnsi="Arial" w:cs="Arial"/>
                <w:b/>
                <w:bCs/>
              </w:rPr>
              <w:t>Emergency Contact Information – First Contact</w:t>
            </w:r>
            <w:r w:rsidR="00790E4C" w:rsidRPr="00E96542">
              <w:rPr>
                <w:rFonts w:ascii="Arial" w:hAnsi="Arial" w:cs="Arial"/>
                <w:b/>
                <w:bCs/>
              </w:rPr>
              <w:t>*</w:t>
            </w:r>
          </w:p>
        </w:tc>
      </w:tr>
      <w:tr w:rsidR="009B259F" w:rsidRPr="00E96542" w14:paraId="52BFA15C" w14:textId="77777777" w:rsidTr="00547F2D">
        <w:tc>
          <w:tcPr>
            <w:tcW w:w="9350" w:type="dxa"/>
            <w:gridSpan w:val="12"/>
          </w:tcPr>
          <w:p w14:paraId="58B92B51" w14:textId="73554492" w:rsidR="009B259F" w:rsidRPr="00E96542" w:rsidRDefault="00790E4C">
            <w:pPr>
              <w:rPr>
                <w:rFonts w:ascii="Arial" w:hAnsi="Arial" w:cs="Arial"/>
                <w:sz w:val="20"/>
                <w:szCs w:val="20"/>
              </w:rPr>
            </w:pPr>
            <w:r w:rsidRPr="00E96542">
              <w:rPr>
                <w:rFonts w:ascii="Arial" w:hAnsi="Arial" w:cs="Arial"/>
                <w:sz w:val="20"/>
                <w:szCs w:val="20"/>
              </w:rPr>
              <w:t xml:space="preserve">*  </w:t>
            </w:r>
            <w:r w:rsidR="009B259F" w:rsidRPr="00E96542">
              <w:rPr>
                <w:rFonts w:ascii="Arial" w:hAnsi="Arial" w:cs="Arial"/>
                <w:sz w:val="20"/>
                <w:szCs w:val="20"/>
              </w:rPr>
              <w:t>School will use the first contact mobile and email to communicate important messages via text and email.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 We can only send texts and email to one contact.</w:t>
            </w:r>
          </w:p>
        </w:tc>
      </w:tr>
      <w:tr w:rsidR="00C669E7" w:rsidRPr="00E96542" w14:paraId="69F790BD" w14:textId="77777777" w:rsidTr="00547F2D">
        <w:trPr>
          <w:trHeight w:val="283"/>
        </w:trPr>
        <w:tc>
          <w:tcPr>
            <w:tcW w:w="2954" w:type="dxa"/>
            <w:gridSpan w:val="3"/>
          </w:tcPr>
          <w:p w14:paraId="411AE994" w14:textId="481BD985" w:rsidR="00C669E7" w:rsidRPr="00E96542" w:rsidRDefault="00C669E7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Surname</w:t>
            </w:r>
          </w:p>
        </w:tc>
        <w:tc>
          <w:tcPr>
            <w:tcW w:w="6396" w:type="dxa"/>
            <w:gridSpan w:val="9"/>
          </w:tcPr>
          <w:p w14:paraId="7B4A3C48" w14:textId="6C8BC51A" w:rsidR="00C669E7" w:rsidRPr="00E96542" w:rsidRDefault="00C669E7">
            <w:pPr>
              <w:rPr>
                <w:rFonts w:ascii="Arial" w:hAnsi="Arial" w:cs="Arial"/>
                <w:sz w:val="24"/>
                <w:szCs w:val="24"/>
              </w:rPr>
            </w:pPr>
            <w:permStart w:id="1069707402" w:edGrp="everyone"/>
            <w:permEnd w:id="1069707402"/>
          </w:p>
        </w:tc>
      </w:tr>
      <w:tr w:rsidR="00C669E7" w:rsidRPr="00E96542" w14:paraId="270051D0" w14:textId="77777777" w:rsidTr="00547F2D">
        <w:trPr>
          <w:trHeight w:val="283"/>
        </w:trPr>
        <w:tc>
          <w:tcPr>
            <w:tcW w:w="2954" w:type="dxa"/>
            <w:gridSpan w:val="3"/>
          </w:tcPr>
          <w:p w14:paraId="2CBAB77D" w14:textId="381E250D" w:rsidR="00C669E7" w:rsidRPr="00E96542" w:rsidRDefault="00C669E7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6396" w:type="dxa"/>
            <w:gridSpan w:val="9"/>
          </w:tcPr>
          <w:p w14:paraId="121E1460" w14:textId="77777777" w:rsidR="00C669E7" w:rsidRPr="00E96542" w:rsidRDefault="00C669E7">
            <w:pPr>
              <w:rPr>
                <w:rFonts w:ascii="Arial" w:hAnsi="Arial" w:cs="Arial"/>
                <w:sz w:val="24"/>
                <w:szCs w:val="24"/>
              </w:rPr>
            </w:pPr>
            <w:permStart w:id="1150647122" w:edGrp="everyone"/>
            <w:permEnd w:id="1150647122"/>
          </w:p>
        </w:tc>
      </w:tr>
      <w:tr w:rsidR="00E96542" w:rsidRPr="00E96542" w14:paraId="6955FB35" w14:textId="77777777" w:rsidTr="00547F2D">
        <w:trPr>
          <w:trHeight w:val="283"/>
        </w:trPr>
        <w:tc>
          <w:tcPr>
            <w:tcW w:w="2954" w:type="dxa"/>
            <w:gridSpan w:val="3"/>
          </w:tcPr>
          <w:p w14:paraId="597882CB" w14:textId="7102423C" w:rsidR="009B259F" w:rsidRPr="00E96542" w:rsidRDefault="00D95C3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Mr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Mrs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 xml:space="preserve">/Miss/Dr/Other </w:t>
            </w:r>
            <w:r w:rsidRPr="00E96542">
              <w:rPr>
                <w:rFonts w:ascii="Arial" w:hAnsi="Arial" w:cs="Arial"/>
                <w:sz w:val="20"/>
                <w:szCs w:val="20"/>
              </w:rPr>
              <w:t>(please state)</w:t>
            </w:r>
          </w:p>
        </w:tc>
        <w:tc>
          <w:tcPr>
            <w:tcW w:w="6396" w:type="dxa"/>
            <w:gridSpan w:val="9"/>
          </w:tcPr>
          <w:p w14:paraId="1BF38C31" w14:textId="392932BD" w:rsidR="009B259F" w:rsidRPr="00E96542" w:rsidRDefault="009B259F">
            <w:pPr>
              <w:rPr>
                <w:rFonts w:ascii="Arial" w:hAnsi="Arial" w:cs="Arial"/>
                <w:sz w:val="24"/>
                <w:szCs w:val="24"/>
              </w:rPr>
            </w:pPr>
            <w:permStart w:id="662636154" w:edGrp="everyone"/>
            <w:permEnd w:id="662636154"/>
          </w:p>
        </w:tc>
      </w:tr>
      <w:tr w:rsidR="0037541D" w:rsidRPr="00E96542" w14:paraId="470378F7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2292FE11" w14:textId="47496D4C" w:rsidR="0037541D" w:rsidRPr="00E96542" w:rsidRDefault="0037541D">
            <w:pPr>
              <w:rPr>
                <w:rFonts w:ascii="Arial" w:hAnsi="Arial" w:cs="Arial"/>
                <w:sz w:val="24"/>
                <w:szCs w:val="24"/>
              </w:rPr>
            </w:pPr>
            <w:permStart w:id="1938841272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Mobile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625A8DEC" w14:textId="5DE3136F" w:rsidR="0037541D" w:rsidRPr="00E96542" w:rsidRDefault="0037541D" w:rsidP="00882B17">
            <w:pPr>
              <w:tabs>
                <w:tab w:val="left" w:pos="10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41D" w:rsidRPr="00E96542" w14:paraId="06AF74E9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6B447A96" w14:textId="53753BB6" w:rsidR="0037541D" w:rsidRPr="00E96542" w:rsidRDefault="0037541D">
            <w:pPr>
              <w:rPr>
                <w:rFonts w:ascii="Arial" w:hAnsi="Arial" w:cs="Arial"/>
                <w:sz w:val="24"/>
                <w:szCs w:val="24"/>
              </w:rPr>
            </w:pPr>
            <w:permStart w:id="554591255" w:edGrp="everyone" w:colFirst="1" w:colLast="1"/>
            <w:permEnd w:id="1938841272"/>
            <w:r w:rsidRPr="00E96542">
              <w:rPr>
                <w:rFonts w:ascii="Arial" w:hAnsi="Arial" w:cs="Arial"/>
                <w:sz w:val="24"/>
                <w:szCs w:val="24"/>
              </w:rPr>
              <w:t>Home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07BD5D42" w14:textId="078B7687" w:rsidR="0037541D" w:rsidRPr="00E96542" w:rsidRDefault="003754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41D" w:rsidRPr="00E96542" w14:paraId="7FC76C5F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44F10B27" w14:textId="6BFECE9B" w:rsidR="0037541D" w:rsidRPr="00E96542" w:rsidRDefault="00347378">
            <w:pPr>
              <w:rPr>
                <w:rFonts w:ascii="Arial" w:hAnsi="Arial" w:cs="Arial"/>
                <w:sz w:val="24"/>
                <w:szCs w:val="24"/>
              </w:rPr>
            </w:pPr>
            <w:permStart w:id="2126012999" w:edGrp="everyone" w:colFirst="1" w:colLast="1"/>
            <w:permEnd w:id="554591255"/>
            <w:r w:rsidRPr="00E96542">
              <w:rPr>
                <w:rFonts w:ascii="Arial" w:hAnsi="Arial" w:cs="Arial"/>
                <w:sz w:val="24"/>
                <w:szCs w:val="24"/>
              </w:rPr>
              <w:t>Work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6E459DE6" w14:textId="77777777" w:rsidR="0037541D" w:rsidRPr="00E96542" w:rsidRDefault="003754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378" w:rsidRPr="00E96542" w14:paraId="33B5FF37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2214E9C1" w14:textId="569BD43C" w:rsidR="00347378" w:rsidRPr="00E96542" w:rsidRDefault="00347378">
            <w:pPr>
              <w:rPr>
                <w:rFonts w:ascii="Arial" w:hAnsi="Arial" w:cs="Arial"/>
                <w:sz w:val="24"/>
                <w:szCs w:val="24"/>
              </w:rPr>
            </w:pPr>
            <w:permStart w:id="273956871" w:edGrp="everyone" w:colFirst="1" w:colLast="1"/>
            <w:permEnd w:id="2126012999"/>
            <w:r w:rsidRPr="00E96542">
              <w:rPr>
                <w:rFonts w:ascii="Arial" w:hAnsi="Arial" w:cs="Arial"/>
                <w:sz w:val="24"/>
                <w:szCs w:val="24"/>
              </w:rPr>
              <w:t xml:space="preserve">Email 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17585B5F" w14:textId="77777777" w:rsidR="00347378" w:rsidRPr="00E96542" w:rsidRDefault="003473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6542" w:rsidRPr="00E96542" w14:paraId="5F566523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2575DFE4" w14:textId="77777777" w:rsidR="00790E4C" w:rsidRPr="00E96542" w:rsidRDefault="00790E4C">
            <w:pPr>
              <w:rPr>
                <w:rFonts w:ascii="Arial" w:hAnsi="Arial" w:cs="Arial"/>
                <w:sz w:val="24"/>
                <w:szCs w:val="24"/>
              </w:rPr>
            </w:pPr>
            <w:permStart w:id="940065553" w:edGrp="everyone" w:colFirst="1" w:colLast="1"/>
            <w:permEnd w:id="273956871"/>
            <w:r w:rsidRPr="00E96542">
              <w:rPr>
                <w:rFonts w:ascii="Arial" w:hAnsi="Arial" w:cs="Arial"/>
                <w:sz w:val="24"/>
                <w:szCs w:val="24"/>
              </w:rPr>
              <w:t>Relationship to child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6EF24538" w14:textId="46C4ECA4" w:rsidR="00790E4C" w:rsidRPr="00E96542" w:rsidRDefault="00790E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940065553"/>
      <w:tr w:rsidR="006212D5" w:rsidRPr="00E96542" w14:paraId="49DDA3F1" w14:textId="77777777" w:rsidTr="00547F2D">
        <w:tc>
          <w:tcPr>
            <w:tcW w:w="93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EE090A" w14:textId="77777777" w:rsidR="006212D5" w:rsidRPr="00E96542" w:rsidRDefault="006212D5" w:rsidP="000D5F82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bookmarkEnd w:id="1"/>
      <w:tr w:rsidR="00790E4C" w:rsidRPr="00E96542" w14:paraId="747781F0" w14:textId="77777777" w:rsidTr="00547F2D">
        <w:tc>
          <w:tcPr>
            <w:tcW w:w="9350" w:type="dxa"/>
            <w:gridSpan w:val="12"/>
            <w:tcBorders>
              <w:top w:val="nil"/>
            </w:tcBorders>
            <w:shd w:val="clear" w:color="auto" w:fill="731F1C" w:themeFill="accent5"/>
          </w:tcPr>
          <w:p w14:paraId="316B17A9" w14:textId="394AFB60" w:rsidR="00790E4C" w:rsidRPr="00E96542" w:rsidRDefault="00790E4C" w:rsidP="000D5F82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Emergency Contact Information – Second Contact</w:t>
            </w:r>
          </w:p>
        </w:tc>
      </w:tr>
      <w:tr w:rsidR="00C669E7" w:rsidRPr="00E96542" w14:paraId="6BCEB7DE" w14:textId="77777777" w:rsidTr="00547F2D">
        <w:trPr>
          <w:trHeight w:val="283"/>
        </w:trPr>
        <w:tc>
          <w:tcPr>
            <w:tcW w:w="2954" w:type="dxa"/>
            <w:gridSpan w:val="3"/>
          </w:tcPr>
          <w:p w14:paraId="0361337C" w14:textId="77777777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853762809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Surname</w:t>
            </w:r>
          </w:p>
        </w:tc>
        <w:tc>
          <w:tcPr>
            <w:tcW w:w="6396" w:type="dxa"/>
            <w:gridSpan w:val="9"/>
          </w:tcPr>
          <w:p w14:paraId="11E3D0D2" w14:textId="0BB72B38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853762809"/>
      <w:tr w:rsidR="00C669E7" w:rsidRPr="00E96542" w14:paraId="7584BAC0" w14:textId="77777777" w:rsidTr="00547F2D">
        <w:trPr>
          <w:trHeight w:val="283"/>
        </w:trPr>
        <w:tc>
          <w:tcPr>
            <w:tcW w:w="2954" w:type="dxa"/>
            <w:gridSpan w:val="3"/>
          </w:tcPr>
          <w:p w14:paraId="56CE56B0" w14:textId="255F5C54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6396" w:type="dxa"/>
            <w:gridSpan w:val="9"/>
          </w:tcPr>
          <w:p w14:paraId="44E08CC2" w14:textId="0D01C7E8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393827941" w:edGrp="everyone"/>
            <w:permEnd w:id="393827941"/>
          </w:p>
        </w:tc>
      </w:tr>
      <w:tr w:rsidR="00E96542" w:rsidRPr="00E96542" w14:paraId="3AF97BB4" w14:textId="77777777" w:rsidTr="00547F2D">
        <w:trPr>
          <w:trHeight w:val="283"/>
        </w:trPr>
        <w:tc>
          <w:tcPr>
            <w:tcW w:w="2954" w:type="dxa"/>
            <w:gridSpan w:val="3"/>
          </w:tcPr>
          <w:p w14:paraId="7470A699" w14:textId="21E2D218" w:rsidR="00790E4C" w:rsidRPr="00E96542" w:rsidRDefault="00972E3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402481912" w:edGrp="everyone" w:colFirst="1" w:colLast="1"/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Mr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Mrs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 xml:space="preserve">/Miss/Dr/Other </w:t>
            </w:r>
            <w:r w:rsidRPr="00E96542">
              <w:rPr>
                <w:rFonts w:ascii="Arial" w:hAnsi="Arial" w:cs="Arial"/>
                <w:sz w:val="20"/>
                <w:szCs w:val="20"/>
              </w:rPr>
              <w:t>(please state)</w:t>
            </w:r>
          </w:p>
        </w:tc>
        <w:tc>
          <w:tcPr>
            <w:tcW w:w="6396" w:type="dxa"/>
            <w:gridSpan w:val="9"/>
          </w:tcPr>
          <w:p w14:paraId="20B42B9A" w14:textId="185ECA7A" w:rsidR="00790E4C" w:rsidRPr="00E96542" w:rsidRDefault="00790E4C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378" w:rsidRPr="00E96542" w14:paraId="1C154DAB" w14:textId="77777777" w:rsidTr="00547F2D">
        <w:trPr>
          <w:trHeight w:val="283"/>
        </w:trPr>
        <w:tc>
          <w:tcPr>
            <w:tcW w:w="2954" w:type="dxa"/>
            <w:gridSpan w:val="3"/>
          </w:tcPr>
          <w:p w14:paraId="100B6A2E" w14:textId="77777777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869563947" w:edGrp="everyone" w:colFirst="1" w:colLast="1"/>
            <w:permEnd w:id="1402481912"/>
            <w:r w:rsidRPr="00E96542">
              <w:rPr>
                <w:rFonts w:ascii="Arial" w:hAnsi="Arial" w:cs="Arial"/>
                <w:sz w:val="24"/>
                <w:szCs w:val="24"/>
              </w:rPr>
              <w:t>Mobile No</w:t>
            </w:r>
          </w:p>
        </w:tc>
        <w:tc>
          <w:tcPr>
            <w:tcW w:w="6396" w:type="dxa"/>
            <w:gridSpan w:val="9"/>
          </w:tcPr>
          <w:p w14:paraId="78BD954B" w14:textId="078A70D5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378" w:rsidRPr="00E96542" w14:paraId="2D3C4CE0" w14:textId="77777777" w:rsidTr="00547F2D">
        <w:trPr>
          <w:trHeight w:val="126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7851507D" w14:textId="77777777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109873377" w:edGrp="everyone" w:colFirst="1" w:colLast="1"/>
            <w:permEnd w:id="1869563947"/>
            <w:r w:rsidRPr="00E96542">
              <w:rPr>
                <w:rFonts w:ascii="Arial" w:hAnsi="Arial" w:cs="Arial"/>
                <w:sz w:val="24"/>
                <w:szCs w:val="24"/>
              </w:rPr>
              <w:t>Home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5CAB2877" w14:textId="65174BEE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378" w:rsidRPr="00E96542" w14:paraId="63A16245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2967FDC9" w14:textId="25DD5733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007776339" w:edGrp="everyone" w:colFirst="1" w:colLast="1"/>
            <w:permEnd w:id="1109873377"/>
            <w:r w:rsidRPr="00E96542">
              <w:rPr>
                <w:rFonts w:ascii="Arial" w:hAnsi="Arial" w:cs="Arial"/>
                <w:sz w:val="24"/>
                <w:szCs w:val="24"/>
              </w:rPr>
              <w:t>Work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157FD1D4" w14:textId="49C8DE46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7378" w:rsidRPr="00E96542" w14:paraId="7E26B622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13D77F90" w14:textId="03FFEDC2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744314719" w:edGrp="everyone" w:colFirst="1" w:colLast="1"/>
            <w:permEnd w:id="1007776339"/>
            <w:r w:rsidRPr="00E96542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4D457F05" w14:textId="3A040416" w:rsidR="00347378" w:rsidRPr="00E96542" w:rsidRDefault="00347378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6542" w:rsidRPr="00E96542" w14:paraId="3EF589F5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7D5DF993" w14:textId="77777777" w:rsidR="00790E4C" w:rsidRPr="00E96542" w:rsidRDefault="00790E4C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021119793" w:edGrp="everyone" w:colFirst="1" w:colLast="1"/>
            <w:permEnd w:id="1744314719"/>
            <w:r w:rsidRPr="00E96542">
              <w:rPr>
                <w:rFonts w:ascii="Arial" w:hAnsi="Arial" w:cs="Arial"/>
                <w:sz w:val="24"/>
                <w:szCs w:val="24"/>
              </w:rPr>
              <w:t>Relationship to child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193C7231" w14:textId="471DA5F8" w:rsidR="00790E4C" w:rsidRPr="00E96542" w:rsidRDefault="00790E4C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1021119793"/>
      <w:tr w:rsidR="006212D5" w:rsidRPr="00E96542" w14:paraId="736C4E6A" w14:textId="77777777" w:rsidTr="00547F2D">
        <w:tc>
          <w:tcPr>
            <w:tcW w:w="93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71AFA7" w14:textId="77777777" w:rsidR="006212D5" w:rsidRPr="00E96542" w:rsidRDefault="006212D5" w:rsidP="000D5F82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790E4C" w:rsidRPr="00E96542" w14:paraId="72FFF88C" w14:textId="77777777" w:rsidTr="00547F2D">
        <w:tc>
          <w:tcPr>
            <w:tcW w:w="9350" w:type="dxa"/>
            <w:gridSpan w:val="12"/>
            <w:tcBorders>
              <w:top w:val="nil"/>
            </w:tcBorders>
            <w:shd w:val="clear" w:color="auto" w:fill="731F1C" w:themeFill="accent5"/>
          </w:tcPr>
          <w:p w14:paraId="372DCC36" w14:textId="4AD30C0E" w:rsidR="00790E4C" w:rsidRPr="00E96542" w:rsidRDefault="00790E4C" w:rsidP="000D5F82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Emergency Contact Information – Third Contact</w:t>
            </w:r>
          </w:p>
        </w:tc>
      </w:tr>
      <w:tr w:rsidR="00C669E7" w:rsidRPr="00E96542" w14:paraId="1EE51029" w14:textId="77777777" w:rsidTr="00547F2D">
        <w:trPr>
          <w:trHeight w:val="283"/>
        </w:trPr>
        <w:tc>
          <w:tcPr>
            <w:tcW w:w="2954" w:type="dxa"/>
            <w:gridSpan w:val="3"/>
          </w:tcPr>
          <w:p w14:paraId="60EF1742" w14:textId="77777777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437531441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Surname</w:t>
            </w:r>
          </w:p>
        </w:tc>
        <w:tc>
          <w:tcPr>
            <w:tcW w:w="6396" w:type="dxa"/>
            <w:gridSpan w:val="9"/>
          </w:tcPr>
          <w:p w14:paraId="1AF75E30" w14:textId="14E74EB3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437531441"/>
      <w:tr w:rsidR="00C669E7" w:rsidRPr="00E96542" w14:paraId="050199EF" w14:textId="77777777" w:rsidTr="00547F2D">
        <w:trPr>
          <w:trHeight w:val="283"/>
        </w:trPr>
        <w:tc>
          <w:tcPr>
            <w:tcW w:w="2954" w:type="dxa"/>
            <w:gridSpan w:val="3"/>
          </w:tcPr>
          <w:p w14:paraId="2E6AB529" w14:textId="2A04268D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6396" w:type="dxa"/>
            <w:gridSpan w:val="9"/>
          </w:tcPr>
          <w:p w14:paraId="4EB4B146" w14:textId="56386DFE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288040839" w:edGrp="everyone"/>
            <w:permEnd w:id="288040839"/>
          </w:p>
        </w:tc>
      </w:tr>
      <w:tr w:rsidR="00E96542" w:rsidRPr="00E96542" w14:paraId="3EE9305D" w14:textId="77777777" w:rsidTr="00547F2D">
        <w:trPr>
          <w:trHeight w:val="283"/>
        </w:trPr>
        <w:tc>
          <w:tcPr>
            <w:tcW w:w="2954" w:type="dxa"/>
            <w:gridSpan w:val="3"/>
          </w:tcPr>
          <w:p w14:paraId="54A9BBA0" w14:textId="1D2322E7" w:rsidR="00790E4C" w:rsidRPr="00E96542" w:rsidRDefault="00972E3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834809703" w:edGrp="everyone" w:colFirst="1" w:colLast="1"/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Mr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Mrs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E96542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E96542">
              <w:rPr>
                <w:rFonts w:ascii="Arial" w:hAnsi="Arial" w:cs="Arial"/>
                <w:sz w:val="24"/>
                <w:szCs w:val="24"/>
              </w:rPr>
              <w:t xml:space="preserve">/Miss/Dr/Other </w:t>
            </w:r>
            <w:r w:rsidRPr="00E96542">
              <w:rPr>
                <w:rFonts w:ascii="Arial" w:hAnsi="Arial" w:cs="Arial"/>
                <w:sz w:val="20"/>
                <w:szCs w:val="20"/>
              </w:rPr>
              <w:t>(please state)</w:t>
            </w:r>
          </w:p>
        </w:tc>
        <w:tc>
          <w:tcPr>
            <w:tcW w:w="6396" w:type="dxa"/>
            <w:gridSpan w:val="9"/>
          </w:tcPr>
          <w:p w14:paraId="0E8FD4F3" w14:textId="52F31AF7" w:rsidR="00790E4C" w:rsidRPr="00E96542" w:rsidRDefault="00790E4C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9E7" w:rsidRPr="00E96542" w14:paraId="06619139" w14:textId="77777777" w:rsidTr="00547F2D">
        <w:trPr>
          <w:trHeight w:val="283"/>
        </w:trPr>
        <w:tc>
          <w:tcPr>
            <w:tcW w:w="2954" w:type="dxa"/>
            <w:gridSpan w:val="3"/>
          </w:tcPr>
          <w:p w14:paraId="12F14192" w14:textId="77777777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356591341" w:edGrp="everyone" w:colFirst="1" w:colLast="1"/>
            <w:permEnd w:id="834809703"/>
            <w:r w:rsidRPr="00E96542">
              <w:rPr>
                <w:rFonts w:ascii="Arial" w:hAnsi="Arial" w:cs="Arial"/>
                <w:sz w:val="24"/>
                <w:szCs w:val="24"/>
              </w:rPr>
              <w:t>Mobile No</w:t>
            </w:r>
          </w:p>
        </w:tc>
        <w:tc>
          <w:tcPr>
            <w:tcW w:w="6396" w:type="dxa"/>
            <w:gridSpan w:val="9"/>
          </w:tcPr>
          <w:p w14:paraId="144DC3EA" w14:textId="29E243E5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9E7" w:rsidRPr="00E96542" w14:paraId="5CFFE161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680CE76F" w14:textId="77777777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777337720" w:edGrp="everyone" w:colFirst="1" w:colLast="1"/>
            <w:permEnd w:id="356591341"/>
            <w:r w:rsidRPr="00E96542">
              <w:rPr>
                <w:rFonts w:ascii="Arial" w:hAnsi="Arial" w:cs="Arial"/>
                <w:sz w:val="24"/>
                <w:szCs w:val="24"/>
              </w:rPr>
              <w:t>Home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6AEB393E" w14:textId="566FA118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9E7" w:rsidRPr="00E96542" w14:paraId="2C503D84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4584BE59" w14:textId="1BA9F14C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199324876" w:edGrp="everyone" w:colFirst="1" w:colLast="1"/>
            <w:permEnd w:id="1777337720"/>
            <w:r w:rsidRPr="00E96542">
              <w:rPr>
                <w:rFonts w:ascii="Arial" w:hAnsi="Arial" w:cs="Arial"/>
                <w:sz w:val="24"/>
                <w:szCs w:val="24"/>
              </w:rPr>
              <w:t>Work No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10872983" w14:textId="1741578B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9E7" w:rsidRPr="00E96542" w14:paraId="6901476E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3D978E27" w14:textId="4A9D5B7B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744639997" w:edGrp="everyone" w:colFirst="1" w:colLast="1"/>
            <w:permEnd w:id="1199324876"/>
            <w:r w:rsidRPr="00E96542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7A354768" w14:textId="333D40A3" w:rsidR="00C669E7" w:rsidRPr="00E96542" w:rsidRDefault="00C669E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6542" w:rsidRPr="00E96542" w14:paraId="4A167BE5" w14:textId="77777777" w:rsidTr="00547F2D">
        <w:trPr>
          <w:trHeight w:val="283"/>
        </w:trPr>
        <w:tc>
          <w:tcPr>
            <w:tcW w:w="2954" w:type="dxa"/>
            <w:gridSpan w:val="3"/>
            <w:tcBorders>
              <w:bottom w:val="single" w:sz="4" w:space="0" w:color="auto"/>
            </w:tcBorders>
          </w:tcPr>
          <w:p w14:paraId="5F7628C4" w14:textId="77777777" w:rsidR="00790E4C" w:rsidRPr="00E96542" w:rsidRDefault="00790E4C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243825708" w:edGrp="everyone" w:colFirst="1" w:colLast="1"/>
            <w:permEnd w:id="1744639997"/>
            <w:r w:rsidRPr="00E96542">
              <w:rPr>
                <w:rFonts w:ascii="Arial" w:hAnsi="Arial" w:cs="Arial"/>
                <w:sz w:val="24"/>
                <w:szCs w:val="24"/>
              </w:rPr>
              <w:t>Relationship to child</w:t>
            </w:r>
          </w:p>
        </w:tc>
        <w:tc>
          <w:tcPr>
            <w:tcW w:w="6396" w:type="dxa"/>
            <w:gridSpan w:val="9"/>
            <w:tcBorders>
              <w:bottom w:val="single" w:sz="4" w:space="0" w:color="auto"/>
            </w:tcBorders>
          </w:tcPr>
          <w:p w14:paraId="5306E1EF" w14:textId="4B1ACE8D" w:rsidR="00790E4C" w:rsidRPr="00E96542" w:rsidRDefault="00790E4C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1243825708"/>
      <w:tr w:rsidR="00706512" w:rsidRPr="00E96542" w14:paraId="01D1448A" w14:textId="77777777" w:rsidTr="00547F2D">
        <w:trPr>
          <w:trHeight w:val="340"/>
        </w:trPr>
        <w:tc>
          <w:tcPr>
            <w:tcW w:w="935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6C940" w14:textId="481A46EF" w:rsidR="007945AC" w:rsidRPr="00E96542" w:rsidRDefault="00E97946" w:rsidP="007945A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br/>
            </w:r>
            <w:r w:rsidR="00F624BA"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706512" w:rsidRPr="00E965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 you wish to provide more </w:t>
            </w:r>
            <w:proofErr w:type="gramStart"/>
            <w:r w:rsidR="00706512"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contacts</w:t>
            </w:r>
            <w:proofErr w:type="gramEnd"/>
            <w:r w:rsidR="00706512" w:rsidRPr="00E965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please </w:t>
            </w:r>
            <w:proofErr w:type="gramStart"/>
            <w:r w:rsidR="00706512"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supply</w:t>
            </w:r>
            <w:proofErr w:type="gramEnd"/>
            <w:r w:rsidR="00706512" w:rsidRPr="00E965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on a separate sheet.</w:t>
            </w:r>
          </w:p>
          <w:p w14:paraId="7B9798E3" w14:textId="06C5DF5E" w:rsidR="007945AC" w:rsidRPr="00E96542" w:rsidRDefault="007945AC" w:rsidP="0070651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74009" w:rsidRPr="00E96542" w14:paraId="3A134A21" w14:textId="77777777" w:rsidTr="00547F2D">
        <w:tc>
          <w:tcPr>
            <w:tcW w:w="9350" w:type="dxa"/>
            <w:gridSpan w:val="12"/>
            <w:shd w:val="clear" w:color="auto" w:fill="731F1C" w:themeFill="accent5"/>
          </w:tcPr>
          <w:p w14:paraId="3970DE77" w14:textId="77777777" w:rsidR="00E74009" w:rsidRPr="00E96542" w:rsidRDefault="00E74009" w:rsidP="000D5F82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Dietary Needs (not dietary preferences) – please tick</w:t>
            </w:r>
          </w:p>
        </w:tc>
      </w:tr>
      <w:tr w:rsidR="00544AF1" w:rsidRPr="00E96542" w14:paraId="6DA4C653" w14:textId="77777777" w:rsidTr="00547F2D">
        <w:trPr>
          <w:trHeight w:val="283"/>
        </w:trPr>
        <w:tc>
          <w:tcPr>
            <w:tcW w:w="3839" w:type="dxa"/>
            <w:gridSpan w:val="4"/>
          </w:tcPr>
          <w:p w14:paraId="110FB818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859244885" w:edGrp="everyone" w:colFirst="1" w:colLast="1"/>
            <w:permStart w:id="595929968" w:edGrp="everyone" w:colFirst="3" w:colLast="3"/>
            <w:r w:rsidRPr="00E96542">
              <w:rPr>
                <w:rFonts w:ascii="Arial" w:hAnsi="Arial" w:cs="Arial"/>
                <w:sz w:val="24"/>
                <w:szCs w:val="24"/>
              </w:rPr>
              <w:t>Vegetarian</w:t>
            </w:r>
          </w:p>
        </w:tc>
        <w:tc>
          <w:tcPr>
            <w:tcW w:w="529" w:type="dxa"/>
          </w:tcPr>
          <w:p w14:paraId="23163DF9" w14:textId="5E72D3D5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0" w:type="dxa"/>
            <w:gridSpan w:val="3"/>
          </w:tcPr>
          <w:p w14:paraId="2754375A" w14:textId="231B2552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No</w:t>
            </w:r>
            <w:r w:rsidR="00D05C6F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6542">
              <w:rPr>
                <w:rFonts w:ascii="Arial" w:hAnsi="Arial" w:cs="Arial"/>
                <w:sz w:val="24"/>
                <w:szCs w:val="24"/>
              </w:rPr>
              <w:t>eggs</w:t>
            </w:r>
          </w:p>
        </w:tc>
        <w:tc>
          <w:tcPr>
            <w:tcW w:w="2202" w:type="dxa"/>
            <w:gridSpan w:val="4"/>
          </w:tcPr>
          <w:p w14:paraId="64DC2C85" w14:textId="2DEC1CCD" w:rsidR="00E74009" w:rsidRPr="00E96542" w:rsidRDefault="00E74009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1104D287" w14:textId="77777777" w:rsidTr="00547F2D">
        <w:trPr>
          <w:trHeight w:val="283"/>
        </w:trPr>
        <w:tc>
          <w:tcPr>
            <w:tcW w:w="3839" w:type="dxa"/>
            <w:gridSpan w:val="4"/>
          </w:tcPr>
          <w:p w14:paraId="65596073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982151056" w:edGrp="everyone" w:colFirst="1" w:colLast="1"/>
            <w:permStart w:id="380057423" w:edGrp="everyone" w:colFirst="3" w:colLast="3"/>
            <w:permEnd w:id="859244885"/>
            <w:permEnd w:id="595929968"/>
            <w:r w:rsidRPr="00E96542">
              <w:rPr>
                <w:rFonts w:ascii="Arial" w:hAnsi="Arial" w:cs="Arial"/>
                <w:sz w:val="24"/>
                <w:szCs w:val="24"/>
              </w:rPr>
              <w:t>Vegetarian but eats fish</w:t>
            </w:r>
          </w:p>
        </w:tc>
        <w:tc>
          <w:tcPr>
            <w:tcW w:w="529" w:type="dxa"/>
          </w:tcPr>
          <w:p w14:paraId="30D6172F" w14:textId="76357FB2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0" w:type="dxa"/>
            <w:gridSpan w:val="3"/>
          </w:tcPr>
          <w:p w14:paraId="20444622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No beef</w:t>
            </w:r>
          </w:p>
        </w:tc>
        <w:tc>
          <w:tcPr>
            <w:tcW w:w="2202" w:type="dxa"/>
            <w:gridSpan w:val="4"/>
          </w:tcPr>
          <w:p w14:paraId="76435AF1" w14:textId="5619B060" w:rsidR="00E74009" w:rsidRPr="00E96542" w:rsidRDefault="00E74009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56153E2C" w14:textId="77777777" w:rsidTr="00547F2D">
        <w:trPr>
          <w:trHeight w:val="283"/>
        </w:trPr>
        <w:tc>
          <w:tcPr>
            <w:tcW w:w="3839" w:type="dxa"/>
            <w:gridSpan w:val="4"/>
          </w:tcPr>
          <w:p w14:paraId="010D4C01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78728553" w:edGrp="everyone" w:colFirst="1" w:colLast="1"/>
            <w:permStart w:id="1234788663" w:edGrp="everyone" w:colFirst="3" w:colLast="3"/>
            <w:permEnd w:id="1982151056"/>
            <w:permEnd w:id="380057423"/>
            <w:r w:rsidRPr="00E96542">
              <w:rPr>
                <w:rFonts w:ascii="Arial" w:hAnsi="Arial" w:cs="Arial"/>
                <w:sz w:val="24"/>
                <w:szCs w:val="24"/>
              </w:rPr>
              <w:t>No pork</w:t>
            </w:r>
          </w:p>
        </w:tc>
        <w:tc>
          <w:tcPr>
            <w:tcW w:w="529" w:type="dxa"/>
          </w:tcPr>
          <w:p w14:paraId="7629765C" w14:textId="7D70D063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0" w:type="dxa"/>
            <w:gridSpan w:val="3"/>
          </w:tcPr>
          <w:p w14:paraId="2FAEA9E0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Halal</w:t>
            </w:r>
          </w:p>
        </w:tc>
        <w:tc>
          <w:tcPr>
            <w:tcW w:w="2202" w:type="dxa"/>
            <w:gridSpan w:val="4"/>
          </w:tcPr>
          <w:p w14:paraId="5AB7BE88" w14:textId="32902CCA" w:rsidR="00E74009" w:rsidRPr="00E96542" w:rsidRDefault="00E74009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6A64E92A" w14:textId="77777777" w:rsidTr="00547F2D">
        <w:trPr>
          <w:trHeight w:val="283"/>
        </w:trPr>
        <w:tc>
          <w:tcPr>
            <w:tcW w:w="3839" w:type="dxa"/>
            <w:gridSpan w:val="4"/>
          </w:tcPr>
          <w:p w14:paraId="07FF04DD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351426482" w:edGrp="everyone" w:colFirst="1" w:colLast="1"/>
            <w:permStart w:id="2031252083" w:edGrp="everyone" w:colFirst="3" w:colLast="3"/>
            <w:permEnd w:id="78728553"/>
            <w:permEnd w:id="1234788663"/>
            <w:r w:rsidRPr="00E96542">
              <w:rPr>
                <w:rFonts w:ascii="Arial" w:hAnsi="Arial" w:cs="Arial"/>
                <w:sz w:val="24"/>
                <w:szCs w:val="24"/>
              </w:rPr>
              <w:t>No eggs</w:t>
            </w:r>
          </w:p>
        </w:tc>
        <w:tc>
          <w:tcPr>
            <w:tcW w:w="529" w:type="dxa"/>
          </w:tcPr>
          <w:p w14:paraId="5D6A54D2" w14:textId="6BF76890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0" w:type="dxa"/>
            <w:gridSpan w:val="3"/>
          </w:tcPr>
          <w:p w14:paraId="5344E184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No fish</w:t>
            </w:r>
          </w:p>
        </w:tc>
        <w:tc>
          <w:tcPr>
            <w:tcW w:w="2202" w:type="dxa"/>
            <w:gridSpan w:val="4"/>
          </w:tcPr>
          <w:p w14:paraId="148C6E01" w14:textId="60131A05" w:rsidR="00E74009" w:rsidRPr="00E96542" w:rsidRDefault="00E74009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5778996C" w14:textId="77777777" w:rsidTr="00547F2D">
        <w:trPr>
          <w:trHeight w:val="283"/>
        </w:trPr>
        <w:tc>
          <w:tcPr>
            <w:tcW w:w="3839" w:type="dxa"/>
            <w:gridSpan w:val="4"/>
            <w:tcBorders>
              <w:bottom w:val="single" w:sz="4" w:space="0" w:color="auto"/>
            </w:tcBorders>
          </w:tcPr>
          <w:p w14:paraId="3C51D111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339958506" w:edGrp="everyone" w:colFirst="1" w:colLast="1"/>
            <w:permStart w:id="1538396623" w:edGrp="everyone" w:colFirst="3" w:colLast="3"/>
            <w:permEnd w:id="351426482"/>
            <w:permEnd w:id="2031252083"/>
            <w:r w:rsidRPr="00E96542">
              <w:rPr>
                <w:rFonts w:ascii="Arial" w:hAnsi="Arial" w:cs="Arial"/>
                <w:sz w:val="24"/>
                <w:szCs w:val="24"/>
              </w:rPr>
              <w:t>No dietary requirements</w:t>
            </w: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14:paraId="29CE46BA" w14:textId="0D734D3C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tcBorders>
              <w:bottom w:val="single" w:sz="4" w:space="0" w:color="auto"/>
            </w:tcBorders>
          </w:tcPr>
          <w:p w14:paraId="697C2755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gridSpan w:val="4"/>
            <w:tcBorders>
              <w:bottom w:val="single" w:sz="4" w:space="0" w:color="auto"/>
            </w:tcBorders>
          </w:tcPr>
          <w:p w14:paraId="5AFDD8F2" w14:textId="57DA2D72" w:rsidR="00E74009" w:rsidRPr="00E96542" w:rsidRDefault="00E74009" w:rsidP="000D5F82">
            <w:pPr>
              <w:rPr>
                <w:rFonts w:ascii="Arial" w:hAnsi="Arial" w:cs="Arial"/>
              </w:rPr>
            </w:pPr>
          </w:p>
        </w:tc>
      </w:tr>
      <w:permEnd w:id="339958506"/>
      <w:permEnd w:id="1538396623"/>
      <w:tr w:rsidR="00E74009" w:rsidRPr="00E96542" w14:paraId="258AE30E" w14:textId="77777777" w:rsidTr="00547F2D">
        <w:trPr>
          <w:trHeight w:val="283"/>
        </w:trPr>
        <w:tc>
          <w:tcPr>
            <w:tcW w:w="9350" w:type="dxa"/>
            <w:gridSpan w:val="12"/>
            <w:tcBorders>
              <w:bottom w:val="single" w:sz="4" w:space="0" w:color="auto"/>
            </w:tcBorders>
          </w:tcPr>
          <w:p w14:paraId="48A2B873" w14:textId="2EDA4B7F" w:rsidR="00E74009" w:rsidRPr="00E96542" w:rsidRDefault="00E74009" w:rsidP="000D5F82">
            <w:pPr>
              <w:rPr>
                <w:rFonts w:ascii="Arial" w:hAnsi="Arial" w:cs="Arial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Any other requirement</w:t>
            </w:r>
            <w:r w:rsidR="000E45F4" w:rsidRPr="00E96542">
              <w:rPr>
                <w:rFonts w:ascii="Arial" w:hAnsi="Arial" w:cs="Arial"/>
                <w:sz w:val="24"/>
                <w:szCs w:val="24"/>
              </w:rPr>
              <w:t>s</w:t>
            </w:r>
            <w:r w:rsidRPr="00E96542">
              <w:rPr>
                <w:rFonts w:ascii="Arial" w:hAnsi="Arial" w:cs="Arial"/>
                <w:sz w:val="24"/>
                <w:szCs w:val="24"/>
              </w:rPr>
              <w:t xml:space="preserve"> – please state: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1555460072" w:edGrp="everyone"/>
            <w:permEnd w:id="1555460072"/>
          </w:p>
        </w:tc>
      </w:tr>
      <w:tr w:rsidR="00E74009" w:rsidRPr="00E96542" w14:paraId="03707159" w14:textId="77777777" w:rsidTr="00547F2D">
        <w:trPr>
          <w:trHeight w:val="283"/>
        </w:trPr>
        <w:tc>
          <w:tcPr>
            <w:tcW w:w="9350" w:type="dxa"/>
            <w:gridSpan w:val="12"/>
            <w:tcBorders>
              <w:bottom w:val="single" w:sz="4" w:space="0" w:color="auto"/>
            </w:tcBorders>
          </w:tcPr>
          <w:p w14:paraId="5C354A4E" w14:textId="5511FB8C" w:rsidR="00E74009" w:rsidRPr="00E96542" w:rsidRDefault="00E74009" w:rsidP="000D5F82">
            <w:pPr>
              <w:rPr>
                <w:rFonts w:ascii="Arial" w:hAnsi="Arial" w:cs="Arial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 xml:space="preserve">Any dietary </w:t>
            </w:r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allergies</w:t>
            </w:r>
            <w:r w:rsidRPr="00E96542">
              <w:rPr>
                <w:rFonts w:ascii="Arial" w:hAnsi="Arial" w:cs="Arial"/>
                <w:sz w:val="24"/>
                <w:szCs w:val="24"/>
              </w:rPr>
              <w:t xml:space="preserve"> – please state: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146553269" w:edGrp="everyone"/>
            <w:permEnd w:id="146553269"/>
          </w:p>
        </w:tc>
      </w:tr>
      <w:tr w:rsidR="00F01236" w:rsidRPr="00E96542" w14:paraId="67CBA68E" w14:textId="77777777" w:rsidTr="00547F2D">
        <w:tc>
          <w:tcPr>
            <w:tcW w:w="93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5B1F46" w14:textId="77777777" w:rsidR="00F01236" w:rsidRPr="00E96542" w:rsidRDefault="00F01236" w:rsidP="000D5F8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74009" w:rsidRPr="00E96542" w14:paraId="1C065C04" w14:textId="77777777" w:rsidTr="00547F2D">
        <w:tc>
          <w:tcPr>
            <w:tcW w:w="9350" w:type="dxa"/>
            <w:gridSpan w:val="12"/>
            <w:tcBorders>
              <w:top w:val="nil"/>
            </w:tcBorders>
            <w:shd w:val="clear" w:color="auto" w:fill="731F1C" w:themeFill="accent5"/>
          </w:tcPr>
          <w:p w14:paraId="5BDBD850" w14:textId="77777777" w:rsidR="00E74009" w:rsidRPr="00E96542" w:rsidRDefault="00E74009" w:rsidP="000D5F82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Medical History</w:t>
            </w:r>
          </w:p>
        </w:tc>
      </w:tr>
      <w:tr w:rsidR="00544AF1" w:rsidRPr="00E96542" w14:paraId="6D811198" w14:textId="77777777" w:rsidTr="00547F2D">
        <w:trPr>
          <w:trHeight w:val="283"/>
        </w:trPr>
        <w:tc>
          <w:tcPr>
            <w:tcW w:w="2542" w:type="dxa"/>
            <w:gridSpan w:val="2"/>
          </w:tcPr>
          <w:p w14:paraId="3B04CEF5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591690507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GP Name</w:t>
            </w:r>
          </w:p>
        </w:tc>
        <w:tc>
          <w:tcPr>
            <w:tcW w:w="6808" w:type="dxa"/>
            <w:gridSpan w:val="10"/>
          </w:tcPr>
          <w:p w14:paraId="42846E1C" w14:textId="4D753FB1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4AF1" w:rsidRPr="00E96542" w14:paraId="3DC48793" w14:textId="77777777" w:rsidTr="00547F2D">
        <w:trPr>
          <w:trHeight w:val="283"/>
        </w:trPr>
        <w:tc>
          <w:tcPr>
            <w:tcW w:w="2542" w:type="dxa"/>
            <w:gridSpan w:val="2"/>
          </w:tcPr>
          <w:p w14:paraId="0B8CE3DE" w14:textId="77777777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068897782" w:edGrp="everyone" w:colFirst="1" w:colLast="1"/>
            <w:permEnd w:id="591690507"/>
            <w:r w:rsidRPr="00E96542">
              <w:rPr>
                <w:rFonts w:ascii="Arial" w:hAnsi="Arial" w:cs="Arial"/>
                <w:sz w:val="24"/>
                <w:szCs w:val="24"/>
              </w:rPr>
              <w:t>GP Address</w:t>
            </w:r>
          </w:p>
        </w:tc>
        <w:tc>
          <w:tcPr>
            <w:tcW w:w="6808" w:type="dxa"/>
            <w:gridSpan w:val="10"/>
          </w:tcPr>
          <w:p w14:paraId="370E61A3" w14:textId="22FD5D86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4AF1" w:rsidRPr="00E96542" w14:paraId="29AAFEC4" w14:textId="77777777" w:rsidTr="00547F2D">
        <w:trPr>
          <w:trHeight w:val="283"/>
        </w:trPr>
        <w:tc>
          <w:tcPr>
            <w:tcW w:w="2542" w:type="dxa"/>
            <w:gridSpan w:val="2"/>
            <w:tcBorders>
              <w:bottom w:val="single" w:sz="4" w:space="0" w:color="auto"/>
            </w:tcBorders>
          </w:tcPr>
          <w:p w14:paraId="2F2D4A8C" w14:textId="0FA87ABF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578705950" w:edGrp="everyone" w:colFirst="1" w:colLast="1"/>
            <w:permEnd w:id="1068897782"/>
            <w:r w:rsidRPr="00E96542">
              <w:rPr>
                <w:rFonts w:ascii="Arial" w:hAnsi="Arial" w:cs="Arial"/>
                <w:sz w:val="24"/>
                <w:szCs w:val="24"/>
              </w:rPr>
              <w:t>GP Tel</w:t>
            </w:r>
            <w:r w:rsidR="00A02194" w:rsidRPr="00E96542">
              <w:rPr>
                <w:rFonts w:ascii="Arial" w:hAnsi="Arial" w:cs="Arial"/>
                <w:sz w:val="24"/>
                <w:szCs w:val="24"/>
              </w:rPr>
              <w:t>ephone N</w:t>
            </w:r>
            <w:r w:rsidR="00342CC5" w:rsidRPr="00E96542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6808" w:type="dxa"/>
            <w:gridSpan w:val="10"/>
            <w:tcBorders>
              <w:bottom w:val="single" w:sz="4" w:space="0" w:color="auto"/>
            </w:tcBorders>
          </w:tcPr>
          <w:p w14:paraId="7791A670" w14:textId="148E2A40" w:rsidR="00E74009" w:rsidRPr="00E96542" w:rsidRDefault="00E74009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1578705950"/>
      <w:tr w:rsidR="00F01236" w:rsidRPr="00E96542" w14:paraId="1C7352C7" w14:textId="77777777" w:rsidTr="00547F2D">
        <w:tc>
          <w:tcPr>
            <w:tcW w:w="9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68EDAF" w14:textId="77777777" w:rsidR="00F01236" w:rsidRPr="00E96542" w:rsidRDefault="00F01236" w:rsidP="0026514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5140" w:rsidRPr="00E96542" w14:paraId="58193EBB" w14:textId="77777777" w:rsidTr="00547F2D">
        <w:tc>
          <w:tcPr>
            <w:tcW w:w="9350" w:type="dxa"/>
            <w:gridSpan w:val="12"/>
            <w:tcBorders>
              <w:bottom w:val="nil"/>
            </w:tcBorders>
            <w:shd w:val="clear" w:color="auto" w:fill="731F1C" w:themeFill="accent5"/>
          </w:tcPr>
          <w:p w14:paraId="33D39C20" w14:textId="285C0EED" w:rsidR="00265140" w:rsidRPr="00E96542" w:rsidRDefault="00265140" w:rsidP="00265140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Medical Information</w:t>
            </w:r>
          </w:p>
        </w:tc>
      </w:tr>
      <w:tr w:rsidR="00265140" w:rsidRPr="00E96542" w14:paraId="1CDFF5A5" w14:textId="77777777" w:rsidTr="00547F2D">
        <w:tc>
          <w:tcPr>
            <w:tcW w:w="935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2206DC8" w14:textId="77777777" w:rsidR="009F1BF1" w:rsidRPr="00E96542" w:rsidRDefault="00BF4047" w:rsidP="00265140">
            <w:pPr>
              <w:rPr>
                <w:rFonts w:ascii="Arial" w:hAnsi="Arial" w:cs="Arial"/>
                <w:sz w:val="20"/>
                <w:szCs w:val="20"/>
              </w:rPr>
            </w:pPr>
            <w:r w:rsidRPr="00E96542">
              <w:rPr>
                <w:rFonts w:ascii="Arial" w:hAnsi="Arial" w:cs="Arial"/>
                <w:sz w:val="20"/>
                <w:szCs w:val="20"/>
              </w:rPr>
              <w:br/>
            </w:r>
            <w:r w:rsidR="00265140" w:rsidRPr="00E96542">
              <w:rPr>
                <w:rFonts w:ascii="Arial" w:hAnsi="Arial" w:cs="Arial"/>
                <w:sz w:val="20"/>
                <w:szCs w:val="20"/>
              </w:rPr>
              <w:t>Please make us aware of any medical conditions your child has eg Asthma, Epilepsy, Diabetes, any disabilities, etc.  If none, please state.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  If your child is on regular medication that needs to be taken in school, an Individual Healthcare Plan must be completed with a school First Aid member of staff.</w:t>
            </w:r>
            <w:r w:rsidR="009F1BF1" w:rsidRPr="00E9654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E52080" w14:textId="77777777" w:rsidR="009F1BF1" w:rsidRPr="00E96542" w:rsidRDefault="009F1BF1" w:rsidP="002651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BF6749" w14:textId="43E7762B" w:rsidR="00F45D38" w:rsidRPr="00E96542" w:rsidRDefault="009F1BF1" w:rsidP="00265140">
            <w:pPr>
              <w:rPr>
                <w:rFonts w:ascii="Arial" w:hAnsi="Arial" w:cs="Arial"/>
                <w:sz w:val="20"/>
                <w:szCs w:val="20"/>
              </w:rPr>
            </w:pPr>
            <w:r w:rsidRPr="00E96542">
              <w:rPr>
                <w:rFonts w:ascii="Arial" w:hAnsi="Arial" w:cs="Arial"/>
                <w:sz w:val="20"/>
                <w:szCs w:val="20"/>
              </w:rPr>
              <w:t xml:space="preserve">If your child has any </w:t>
            </w:r>
            <w:r w:rsidRPr="00E96542">
              <w:rPr>
                <w:rFonts w:ascii="Arial" w:hAnsi="Arial" w:cs="Arial"/>
                <w:b/>
                <w:sz w:val="20"/>
                <w:szCs w:val="20"/>
              </w:rPr>
              <w:t>food intolerances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Pr="00E96542">
              <w:rPr>
                <w:rFonts w:ascii="Arial" w:hAnsi="Arial" w:cs="Arial"/>
                <w:b/>
                <w:sz w:val="20"/>
                <w:szCs w:val="20"/>
              </w:rPr>
              <w:t>allergies</w:t>
            </w:r>
            <w:r w:rsidRPr="00E96542">
              <w:rPr>
                <w:rFonts w:ascii="Arial" w:hAnsi="Arial" w:cs="Arial"/>
                <w:sz w:val="20"/>
                <w:szCs w:val="20"/>
              </w:rPr>
              <w:t xml:space="preserve">, please complete fully the Pupil Allergy Declaration Form </w:t>
            </w:r>
            <w:r w:rsidR="00544AF1" w:rsidRPr="00E96542">
              <w:rPr>
                <w:rFonts w:ascii="Arial" w:hAnsi="Arial" w:cs="Arial"/>
                <w:sz w:val="20"/>
                <w:szCs w:val="20"/>
              </w:rPr>
              <w:t>on final page.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03"/>
            </w:tblGrid>
            <w:tr w:rsidR="00F45D38" w:rsidRPr="00E96542" w14:paraId="4E8C1E4D" w14:textId="77777777">
              <w:tc>
                <w:tcPr>
                  <w:tcW w:w="9003" w:type="dxa"/>
                </w:tcPr>
                <w:p w14:paraId="1C30DE53" w14:textId="0CC196B7" w:rsidR="00F45D38" w:rsidRPr="00E96542" w:rsidRDefault="00547F2D" w:rsidP="0026514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ermStart w:id="982865273" w:edGrp="everyone"/>
                  <w:r w:rsidRPr="00E96542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</w:t>
                  </w:r>
                  <w:permEnd w:id="982865273"/>
                </w:p>
                <w:p w14:paraId="06107EEC" w14:textId="77777777" w:rsidR="00F45D38" w:rsidRPr="00E96542" w:rsidRDefault="00F45D38" w:rsidP="0026514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2882795" w14:textId="77777777" w:rsidR="00F45D38" w:rsidRPr="00E96542" w:rsidRDefault="00F45D38" w:rsidP="0026514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5682CAB" w14:textId="77777777" w:rsidR="00F45D38" w:rsidRPr="00E96542" w:rsidRDefault="00F45D38" w:rsidP="0026514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DD42493" w14:textId="77777777" w:rsidR="00F45D38" w:rsidRPr="00E96542" w:rsidRDefault="00F45D38" w:rsidP="0026514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B88743B" w14:textId="108AF400" w:rsidR="00265140" w:rsidRPr="00E96542" w:rsidRDefault="00BF4047" w:rsidP="00265140">
            <w:pPr>
              <w:rPr>
                <w:rFonts w:ascii="Arial" w:hAnsi="Arial" w:cs="Arial"/>
                <w:sz w:val="2"/>
                <w:szCs w:val="2"/>
              </w:rPr>
            </w:pPr>
            <w:r w:rsidRPr="00E96542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6059F" w:rsidRPr="00E96542" w14:paraId="30BFABFC" w14:textId="77777777" w:rsidTr="007A079B">
        <w:trPr>
          <w:gridAfter w:val="2"/>
          <w:wAfter w:w="1265" w:type="dxa"/>
        </w:trPr>
        <w:tc>
          <w:tcPr>
            <w:tcW w:w="8085" w:type="dxa"/>
            <w:gridSpan w:val="10"/>
            <w:tcBorders>
              <w:top w:val="nil"/>
            </w:tcBorders>
            <w:shd w:val="clear" w:color="auto" w:fill="731F1C" w:themeFill="accent5"/>
          </w:tcPr>
          <w:p w14:paraId="6E32DFC6" w14:textId="77777777" w:rsidR="0066059F" w:rsidRPr="00E96542" w:rsidRDefault="0066059F" w:rsidP="000D5F82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Ethnicity of  Child (please tick)</w:t>
            </w:r>
          </w:p>
        </w:tc>
      </w:tr>
      <w:tr w:rsidR="00544AF1" w:rsidRPr="00E96542" w14:paraId="1463ECC8" w14:textId="77777777" w:rsidTr="00547F2D">
        <w:trPr>
          <w:gridAfter w:val="2"/>
          <w:wAfter w:w="1265" w:type="dxa"/>
          <w:trHeight w:val="283"/>
        </w:trPr>
        <w:tc>
          <w:tcPr>
            <w:tcW w:w="3839" w:type="dxa"/>
            <w:gridSpan w:val="4"/>
          </w:tcPr>
          <w:p w14:paraId="4435C288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973911239" w:edGrp="everyone" w:colFirst="1" w:colLast="1"/>
            <w:permStart w:id="38863294" w:edGrp="everyone" w:colFirst="3" w:colLast="3"/>
            <w:r w:rsidRPr="00E96542">
              <w:rPr>
                <w:rFonts w:ascii="Arial" w:hAnsi="Arial" w:cs="Arial"/>
                <w:sz w:val="24"/>
                <w:szCs w:val="24"/>
              </w:rPr>
              <w:t>White - British</w:t>
            </w:r>
          </w:p>
        </w:tc>
        <w:tc>
          <w:tcPr>
            <w:tcW w:w="529" w:type="dxa"/>
          </w:tcPr>
          <w:p w14:paraId="5D74A908" w14:textId="548CE314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3" w:type="dxa"/>
            <w:gridSpan w:val="4"/>
          </w:tcPr>
          <w:p w14:paraId="5F8578A3" w14:textId="77777777" w:rsidR="0066059F" w:rsidRPr="00E96542" w:rsidRDefault="0066059F" w:rsidP="000D5F82">
            <w:pPr>
              <w:tabs>
                <w:tab w:val="left" w:pos="1990"/>
              </w:tabs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Any other Asian background</w:t>
            </w:r>
          </w:p>
        </w:tc>
        <w:tc>
          <w:tcPr>
            <w:tcW w:w="714" w:type="dxa"/>
          </w:tcPr>
          <w:p w14:paraId="1E71F22A" w14:textId="77777777" w:rsidR="0066059F" w:rsidRPr="00E96542" w:rsidRDefault="0066059F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4E1E9800" w14:textId="77777777" w:rsidTr="00547F2D">
        <w:trPr>
          <w:gridAfter w:val="2"/>
          <w:wAfter w:w="1265" w:type="dxa"/>
          <w:trHeight w:val="283"/>
        </w:trPr>
        <w:tc>
          <w:tcPr>
            <w:tcW w:w="3839" w:type="dxa"/>
            <w:gridSpan w:val="4"/>
          </w:tcPr>
          <w:p w14:paraId="587F7EFC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729106384" w:edGrp="everyone" w:colFirst="1" w:colLast="1"/>
            <w:permStart w:id="154083186" w:edGrp="everyone" w:colFirst="3" w:colLast="3"/>
            <w:permEnd w:id="1973911239"/>
            <w:permEnd w:id="38863294"/>
            <w:r w:rsidRPr="00E96542">
              <w:rPr>
                <w:rFonts w:ascii="Arial" w:hAnsi="Arial" w:cs="Arial"/>
                <w:sz w:val="24"/>
                <w:szCs w:val="24"/>
              </w:rPr>
              <w:t>White – Irish</w:t>
            </w:r>
          </w:p>
        </w:tc>
        <w:tc>
          <w:tcPr>
            <w:tcW w:w="529" w:type="dxa"/>
          </w:tcPr>
          <w:p w14:paraId="2E376A95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3" w:type="dxa"/>
            <w:gridSpan w:val="4"/>
          </w:tcPr>
          <w:p w14:paraId="1F009239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Any other ethnic group</w:t>
            </w:r>
          </w:p>
        </w:tc>
        <w:tc>
          <w:tcPr>
            <w:tcW w:w="714" w:type="dxa"/>
          </w:tcPr>
          <w:p w14:paraId="73F6621B" w14:textId="77777777" w:rsidR="0066059F" w:rsidRPr="00E96542" w:rsidRDefault="0066059F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2AD633B7" w14:textId="77777777" w:rsidTr="00547F2D">
        <w:trPr>
          <w:gridAfter w:val="2"/>
          <w:wAfter w:w="1265" w:type="dxa"/>
          <w:trHeight w:val="283"/>
        </w:trPr>
        <w:tc>
          <w:tcPr>
            <w:tcW w:w="3839" w:type="dxa"/>
            <w:gridSpan w:val="4"/>
          </w:tcPr>
          <w:p w14:paraId="196C2145" w14:textId="0E216C13" w:rsidR="00C34F07" w:rsidRPr="00E96542" w:rsidRDefault="00C34F07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657426394" w:edGrp="everyone" w:colFirst="1" w:colLast="1"/>
            <w:permStart w:id="921703479" w:edGrp="everyone" w:colFirst="3" w:colLast="3"/>
            <w:permEnd w:id="729106384"/>
            <w:permEnd w:id="154083186"/>
            <w:r w:rsidRPr="00E96542">
              <w:rPr>
                <w:rFonts w:ascii="Arial" w:hAnsi="Arial" w:cs="Arial"/>
                <w:sz w:val="24"/>
                <w:szCs w:val="24"/>
              </w:rPr>
              <w:t>White – Northern Irish</w:t>
            </w:r>
          </w:p>
        </w:tc>
        <w:tc>
          <w:tcPr>
            <w:tcW w:w="529" w:type="dxa"/>
          </w:tcPr>
          <w:p w14:paraId="64451D1F" w14:textId="77777777" w:rsidR="00C34F07" w:rsidRPr="00E96542" w:rsidRDefault="00C34F07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3" w:type="dxa"/>
            <w:gridSpan w:val="4"/>
          </w:tcPr>
          <w:p w14:paraId="4A7B0BEC" w14:textId="6FF48D9F" w:rsidR="00C34F07" w:rsidRPr="00E96542" w:rsidRDefault="00C34F07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Pakistani</w:t>
            </w:r>
          </w:p>
        </w:tc>
        <w:tc>
          <w:tcPr>
            <w:tcW w:w="714" w:type="dxa"/>
          </w:tcPr>
          <w:p w14:paraId="6D853885" w14:textId="77777777" w:rsidR="00C34F07" w:rsidRPr="00E96542" w:rsidRDefault="00C34F07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67FCFA47" w14:textId="77777777" w:rsidTr="00547F2D">
        <w:trPr>
          <w:gridAfter w:val="2"/>
          <w:wAfter w:w="1265" w:type="dxa"/>
          <w:trHeight w:val="283"/>
        </w:trPr>
        <w:tc>
          <w:tcPr>
            <w:tcW w:w="3839" w:type="dxa"/>
            <w:gridSpan w:val="4"/>
          </w:tcPr>
          <w:p w14:paraId="06BA0AF3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101477849" w:edGrp="everyone" w:colFirst="1" w:colLast="1"/>
            <w:permStart w:id="1373855325" w:edGrp="everyone" w:colFirst="3" w:colLast="3"/>
            <w:permEnd w:id="1657426394"/>
            <w:permEnd w:id="921703479"/>
            <w:r w:rsidRPr="00E96542">
              <w:rPr>
                <w:rFonts w:ascii="Arial" w:hAnsi="Arial" w:cs="Arial"/>
                <w:sz w:val="24"/>
                <w:szCs w:val="24"/>
              </w:rPr>
              <w:t>Chinese</w:t>
            </w:r>
          </w:p>
        </w:tc>
        <w:tc>
          <w:tcPr>
            <w:tcW w:w="529" w:type="dxa"/>
          </w:tcPr>
          <w:p w14:paraId="2A42C2AD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3" w:type="dxa"/>
            <w:gridSpan w:val="4"/>
          </w:tcPr>
          <w:p w14:paraId="5E333BBD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Any other mixed background</w:t>
            </w:r>
          </w:p>
        </w:tc>
        <w:tc>
          <w:tcPr>
            <w:tcW w:w="714" w:type="dxa"/>
          </w:tcPr>
          <w:p w14:paraId="6E87BA24" w14:textId="77777777" w:rsidR="0066059F" w:rsidRPr="00E96542" w:rsidRDefault="0066059F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763DE211" w14:textId="77777777" w:rsidTr="00547F2D">
        <w:trPr>
          <w:gridAfter w:val="2"/>
          <w:wAfter w:w="1265" w:type="dxa"/>
          <w:trHeight w:val="283"/>
        </w:trPr>
        <w:tc>
          <w:tcPr>
            <w:tcW w:w="3839" w:type="dxa"/>
            <w:gridSpan w:val="4"/>
          </w:tcPr>
          <w:p w14:paraId="6F1A51BA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830166903" w:edGrp="everyone" w:colFirst="1" w:colLast="1"/>
            <w:permStart w:id="428682263" w:edGrp="everyone" w:colFirst="3" w:colLast="3"/>
            <w:permEnd w:id="1101477849"/>
            <w:permEnd w:id="1373855325"/>
            <w:r w:rsidRPr="00E96542">
              <w:rPr>
                <w:rFonts w:ascii="Arial" w:hAnsi="Arial" w:cs="Arial"/>
                <w:sz w:val="24"/>
                <w:szCs w:val="24"/>
              </w:rPr>
              <w:t>Indian</w:t>
            </w:r>
          </w:p>
        </w:tc>
        <w:tc>
          <w:tcPr>
            <w:tcW w:w="529" w:type="dxa"/>
          </w:tcPr>
          <w:p w14:paraId="5FBE47E7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3" w:type="dxa"/>
            <w:gridSpan w:val="4"/>
          </w:tcPr>
          <w:p w14:paraId="21D94229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Any other white background</w:t>
            </w:r>
          </w:p>
        </w:tc>
        <w:tc>
          <w:tcPr>
            <w:tcW w:w="714" w:type="dxa"/>
          </w:tcPr>
          <w:p w14:paraId="26CBDF2F" w14:textId="77777777" w:rsidR="0066059F" w:rsidRPr="00E96542" w:rsidRDefault="0066059F" w:rsidP="000D5F82">
            <w:pPr>
              <w:rPr>
                <w:rFonts w:ascii="Arial" w:hAnsi="Arial" w:cs="Arial"/>
              </w:rPr>
            </w:pPr>
          </w:p>
        </w:tc>
      </w:tr>
      <w:tr w:rsidR="00544AF1" w:rsidRPr="00E96542" w14:paraId="46DF1DEF" w14:textId="77777777" w:rsidTr="00547F2D">
        <w:trPr>
          <w:gridAfter w:val="2"/>
          <w:wAfter w:w="1265" w:type="dxa"/>
          <w:trHeight w:val="283"/>
        </w:trPr>
        <w:tc>
          <w:tcPr>
            <w:tcW w:w="3839" w:type="dxa"/>
            <w:gridSpan w:val="4"/>
          </w:tcPr>
          <w:p w14:paraId="3F1697C4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permStart w:id="1145440791" w:edGrp="everyone" w:colFirst="1" w:colLast="1"/>
            <w:permStart w:id="494889684" w:edGrp="everyone" w:colFirst="3" w:colLast="3"/>
            <w:permEnd w:id="830166903"/>
            <w:permEnd w:id="428682263"/>
            <w:r w:rsidRPr="00E96542">
              <w:rPr>
                <w:rFonts w:ascii="Arial" w:hAnsi="Arial" w:cs="Arial"/>
                <w:sz w:val="24"/>
                <w:szCs w:val="24"/>
              </w:rPr>
              <w:t>Any other black background</w:t>
            </w:r>
          </w:p>
        </w:tc>
        <w:tc>
          <w:tcPr>
            <w:tcW w:w="529" w:type="dxa"/>
          </w:tcPr>
          <w:p w14:paraId="60C92221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3" w:type="dxa"/>
            <w:gridSpan w:val="4"/>
          </w:tcPr>
          <w:p w14:paraId="1F2F235B" w14:textId="77777777" w:rsidR="0066059F" w:rsidRPr="00E96542" w:rsidRDefault="0066059F" w:rsidP="000D5F82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Prefer not to say</w:t>
            </w:r>
          </w:p>
        </w:tc>
        <w:tc>
          <w:tcPr>
            <w:tcW w:w="714" w:type="dxa"/>
          </w:tcPr>
          <w:p w14:paraId="6E6C2BF4" w14:textId="77777777" w:rsidR="0066059F" w:rsidRPr="00E96542" w:rsidRDefault="0066059F" w:rsidP="000D5F82">
            <w:pPr>
              <w:rPr>
                <w:rFonts w:ascii="Arial" w:hAnsi="Arial" w:cs="Arial"/>
              </w:rPr>
            </w:pPr>
          </w:p>
        </w:tc>
      </w:tr>
      <w:permEnd w:id="1145440791"/>
      <w:permEnd w:id="494889684"/>
      <w:tr w:rsidR="001E19D6" w:rsidRPr="00E96542" w14:paraId="4A6F48EB" w14:textId="77777777" w:rsidTr="007A079B">
        <w:trPr>
          <w:trHeight w:val="340"/>
        </w:trPr>
        <w:tc>
          <w:tcPr>
            <w:tcW w:w="9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0928CF" w14:textId="77777777" w:rsidR="001E19D6" w:rsidRPr="00E96542" w:rsidRDefault="001E19D6" w:rsidP="00001F8C">
            <w:pPr>
              <w:pStyle w:val="NoSpacing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01F8C" w:rsidRPr="00E96542" w14:paraId="74A1FF48" w14:textId="77777777" w:rsidTr="007A079B">
        <w:trPr>
          <w:trHeight w:val="340"/>
        </w:trPr>
        <w:tc>
          <w:tcPr>
            <w:tcW w:w="9350" w:type="dxa"/>
            <w:gridSpan w:val="12"/>
            <w:tcBorders>
              <w:top w:val="nil"/>
            </w:tcBorders>
            <w:shd w:val="clear" w:color="auto" w:fill="731F1C" w:themeFill="accent5"/>
          </w:tcPr>
          <w:p w14:paraId="6E6D5D52" w14:textId="6145091F" w:rsidR="00001F8C" w:rsidRPr="00E96542" w:rsidRDefault="00001F8C" w:rsidP="00001F8C">
            <w:pPr>
              <w:pStyle w:val="NoSpacing"/>
              <w:rPr>
                <w:rFonts w:ascii="Arial" w:hAnsi="Arial" w:cs="Arial"/>
                <w:b/>
                <w:bCs/>
                <w:sz w:val="28"/>
              </w:rPr>
            </w:pPr>
            <w:r w:rsidRPr="00E96542">
              <w:rPr>
                <w:rFonts w:ascii="Arial" w:hAnsi="Arial" w:cs="Arial"/>
                <w:b/>
                <w:bCs/>
                <w:sz w:val="28"/>
              </w:rPr>
              <w:t>Nationality, Language &amp; Religion</w:t>
            </w:r>
          </w:p>
        </w:tc>
      </w:tr>
      <w:tr w:rsidR="00544AF1" w:rsidRPr="00E96542" w14:paraId="6824851A" w14:textId="77777777" w:rsidTr="007A079B">
        <w:trPr>
          <w:trHeight w:val="283"/>
        </w:trPr>
        <w:tc>
          <w:tcPr>
            <w:tcW w:w="5027" w:type="dxa"/>
            <w:gridSpan w:val="6"/>
          </w:tcPr>
          <w:p w14:paraId="05CB6DF6" w14:textId="19F56FA7" w:rsidR="00001F8C" w:rsidRPr="00E96542" w:rsidRDefault="00001F8C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Home Language</w:t>
            </w:r>
            <w:r w:rsidR="00B71063" w:rsidRPr="00E96542">
              <w:rPr>
                <w:rFonts w:ascii="Arial" w:hAnsi="Arial" w:cs="Arial"/>
                <w:sz w:val="24"/>
                <w:szCs w:val="24"/>
              </w:rPr>
              <w:t>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1392381153" w:edGrp="everyone"/>
            <w:permEnd w:id="1392381153"/>
          </w:p>
        </w:tc>
        <w:tc>
          <w:tcPr>
            <w:tcW w:w="4323" w:type="dxa"/>
            <w:gridSpan w:val="6"/>
          </w:tcPr>
          <w:p w14:paraId="68463322" w14:textId="0003FA3B" w:rsidR="00001F8C" w:rsidRPr="00E96542" w:rsidRDefault="00001F8C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First Language</w:t>
            </w:r>
            <w:r w:rsidR="00B71063" w:rsidRPr="00E96542">
              <w:rPr>
                <w:rFonts w:ascii="Arial" w:hAnsi="Arial" w:cs="Arial"/>
                <w:sz w:val="24"/>
                <w:szCs w:val="24"/>
              </w:rPr>
              <w:t>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899702334" w:edGrp="everyone"/>
            <w:permEnd w:id="899702334"/>
          </w:p>
        </w:tc>
      </w:tr>
      <w:tr w:rsidR="00544AF1" w:rsidRPr="00E96542" w14:paraId="195AB1CD" w14:textId="77777777" w:rsidTr="007A079B">
        <w:trPr>
          <w:trHeight w:val="283"/>
        </w:trPr>
        <w:tc>
          <w:tcPr>
            <w:tcW w:w="5027" w:type="dxa"/>
            <w:gridSpan w:val="6"/>
          </w:tcPr>
          <w:p w14:paraId="5C1329E9" w14:textId="4437BD44" w:rsidR="00001F8C" w:rsidRPr="00E96542" w:rsidRDefault="00001F8C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Religio</w:t>
            </w:r>
            <w:r w:rsidR="00B71063" w:rsidRPr="00E96542">
              <w:rPr>
                <w:rFonts w:ascii="Arial" w:hAnsi="Arial" w:cs="Arial"/>
                <w:sz w:val="24"/>
                <w:szCs w:val="24"/>
              </w:rPr>
              <w:t>n: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252803737" w:edGrp="everyone"/>
            <w:permEnd w:id="252803737"/>
          </w:p>
        </w:tc>
        <w:tc>
          <w:tcPr>
            <w:tcW w:w="4323" w:type="dxa"/>
            <w:gridSpan w:val="6"/>
          </w:tcPr>
          <w:p w14:paraId="663BA5F6" w14:textId="5885E861" w:rsidR="00001F8C" w:rsidRPr="00E96542" w:rsidRDefault="00001F8C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Nationality</w:t>
            </w:r>
            <w:r w:rsidR="00B71063" w:rsidRPr="00E96542">
              <w:rPr>
                <w:rFonts w:ascii="Arial" w:hAnsi="Arial" w:cs="Arial"/>
                <w:sz w:val="24"/>
                <w:szCs w:val="24"/>
              </w:rPr>
              <w:t>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620961050" w:edGrp="everyone"/>
            <w:permEnd w:id="620961050"/>
          </w:p>
        </w:tc>
      </w:tr>
      <w:tr w:rsidR="00544AF1" w:rsidRPr="00E96542" w14:paraId="6E330696" w14:textId="77777777" w:rsidTr="007A079B">
        <w:trPr>
          <w:trHeight w:val="283"/>
        </w:trPr>
        <w:tc>
          <w:tcPr>
            <w:tcW w:w="5027" w:type="dxa"/>
            <w:gridSpan w:val="6"/>
          </w:tcPr>
          <w:p w14:paraId="4763BA5F" w14:textId="0F2FF6A9" w:rsidR="00001F8C" w:rsidRPr="00E96542" w:rsidRDefault="00001F8C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Country of Birth</w:t>
            </w:r>
            <w:r w:rsidR="00A90399" w:rsidRPr="00E96542">
              <w:rPr>
                <w:rFonts w:ascii="Arial" w:hAnsi="Arial" w:cs="Arial"/>
                <w:sz w:val="24"/>
                <w:szCs w:val="24"/>
              </w:rPr>
              <w:t>: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787773065" w:edGrp="everyone"/>
            <w:permEnd w:id="787773065"/>
          </w:p>
        </w:tc>
        <w:tc>
          <w:tcPr>
            <w:tcW w:w="4323" w:type="dxa"/>
            <w:gridSpan w:val="6"/>
          </w:tcPr>
          <w:p w14:paraId="57F1B17E" w14:textId="77777777" w:rsidR="00001F8C" w:rsidRPr="00E96542" w:rsidRDefault="00001F8C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ermStart w:id="1533823843" w:edGrp="everyone"/>
            <w:permEnd w:id="1533823843"/>
          </w:p>
        </w:tc>
      </w:tr>
    </w:tbl>
    <w:p w14:paraId="5EF01092" w14:textId="54682DC1" w:rsidR="006262C2" w:rsidRPr="00E96542" w:rsidRDefault="006262C2">
      <w:pPr>
        <w:rPr>
          <w:rFonts w:ascii="Arial" w:hAnsi="Arial" w:cs="Arial"/>
          <w:b/>
          <w:sz w:val="24"/>
          <w:szCs w:val="24"/>
        </w:rPr>
      </w:pPr>
    </w:p>
    <w:p w14:paraId="544D3011" w14:textId="77777777" w:rsidR="006262C2" w:rsidRPr="00E96542" w:rsidRDefault="006262C2" w:rsidP="009F1BF1">
      <w:pPr>
        <w:pStyle w:val="Heading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</w:p>
    <w:p w14:paraId="1CF83775" w14:textId="3AB8882E" w:rsidR="009F1BF1" w:rsidRPr="00E96542" w:rsidRDefault="009F1BF1" w:rsidP="009F1BF1">
      <w:pPr>
        <w:pStyle w:val="Heading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E96542">
        <w:rPr>
          <w:rFonts w:ascii="Arial" w:hAnsi="Arial" w:cs="Arial"/>
          <w:color w:val="auto"/>
          <w:sz w:val="24"/>
          <w:szCs w:val="24"/>
        </w:rPr>
        <w:t>Pupil Allergy Declaration Form</w:t>
      </w:r>
    </w:p>
    <w:p w14:paraId="79744044" w14:textId="77777777" w:rsidR="009F1BF1" w:rsidRPr="00E96542" w:rsidRDefault="009F1BF1" w:rsidP="009F1BF1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685"/>
        <w:gridCol w:w="1701"/>
        <w:gridCol w:w="2552"/>
      </w:tblGrid>
      <w:tr w:rsidR="009F1BF1" w:rsidRPr="00E96542" w14:paraId="2E43FF77" w14:textId="77777777" w:rsidTr="009F1BF1">
        <w:trPr>
          <w:trHeight w:val="39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vAlign w:val="center"/>
            <w:hideMark/>
          </w:tcPr>
          <w:p w14:paraId="7BD27CD1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Name of pupil: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B518A" w14:textId="3BB66ECA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  <w:permStart w:id="1338584322" w:edGrp="everyone"/>
            <w:permEnd w:id="1338584322"/>
          </w:p>
        </w:tc>
      </w:tr>
      <w:tr w:rsidR="009F1BF1" w:rsidRPr="00E96542" w14:paraId="6FC9AAB8" w14:textId="77777777" w:rsidTr="009F1BF1">
        <w:trPr>
          <w:trHeight w:val="39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vAlign w:val="center"/>
            <w:hideMark/>
          </w:tcPr>
          <w:p w14:paraId="01AC3407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Date of birth: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4A212" w14:textId="6F2B630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603592085" w:edGrp="everyone"/>
            <w:permEnd w:id="603592085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vAlign w:val="center"/>
            <w:hideMark/>
          </w:tcPr>
          <w:p w14:paraId="37DA68DB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Year group: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F55BA5" w14:textId="6117C558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  <w:permStart w:id="1857319202" w:edGrp="everyone"/>
            <w:permEnd w:id="1857319202"/>
          </w:p>
        </w:tc>
      </w:tr>
      <w:tr w:rsidR="009F1BF1" w:rsidRPr="00E96542" w14:paraId="74BADEFF" w14:textId="77777777" w:rsidTr="009F1BF1">
        <w:trPr>
          <w:trHeight w:val="39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vAlign w:val="center"/>
            <w:hideMark/>
          </w:tcPr>
          <w:p w14:paraId="26A7569F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945435525" w:edGrp="everyone" w:colFirst="1" w:colLast="1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Name of GP: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2DC50" w14:textId="604A73D3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1BF1" w:rsidRPr="00E96542" w14:paraId="3412E3F5" w14:textId="77777777" w:rsidTr="009F1BF1">
        <w:trPr>
          <w:trHeight w:val="39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vAlign w:val="center"/>
            <w:hideMark/>
          </w:tcPr>
          <w:p w14:paraId="4009D93E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1057759128" w:edGrp="everyone" w:colFirst="1" w:colLast="1"/>
            <w:permEnd w:id="945435525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Address of GP: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FFC0F" w14:textId="01CB28B4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2FD5B1CD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  </w:t>
            </w:r>
          </w:p>
        </w:tc>
      </w:tr>
    </w:tbl>
    <w:permEnd w:id="1057759128"/>
    <w:p w14:paraId="53C009B7" w14:textId="77777777" w:rsidR="009F1BF1" w:rsidRPr="00E96542" w:rsidRDefault="009F1BF1" w:rsidP="009F1BF1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E96542">
        <w:rPr>
          <w:rFonts w:ascii="Arial" w:hAnsi="Arial" w:cs="Arial"/>
          <w:sz w:val="24"/>
          <w:szCs w:val="24"/>
        </w:rPr>
        <w:t> </w:t>
      </w: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7513"/>
      </w:tblGrid>
      <w:tr w:rsidR="009F1BF1" w:rsidRPr="00E96542" w14:paraId="0FF7A645" w14:textId="77777777" w:rsidTr="009F1BF1">
        <w:trPr>
          <w:trHeight w:val="1260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hideMark/>
          </w:tcPr>
          <w:p w14:paraId="094197E9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1889758067" w:edGrp="everyone" w:colFirst="1" w:colLast="1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Nature of allergy: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346D84BC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89F7E3" w14:textId="014F5419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1BF1" w:rsidRPr="00E96542" w14:paraId="53A45D34" w14:textId="77777777" w:rsidTr="009F1BF1">
        <w:trPr>
          <w:trHeight w:val="1260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hideMark/>
          </w:tcPr>
          <w:p w14:paraId="2AB260A3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1986227443" w:edGrp="everyone" w:colFirst="1" w:colLast="1"/>
            <w:permEnd w:id="1889758067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Severity of allergy: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321034" w14:textId="5D8E1A1E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1BF1" w:rsidRPr="00E96542" w14:paraId="621C3B95" w14:textId="77777777" w:rsidTr="009F1BF1">
        <w:trPr>
          <w:trHeight w:val="1260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hideMark/>
          </w:tcPr>
          <w:p w14:paraId="63986436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949386773" w:edGrp="everyone" w:colFirst="1" w:colLast="1"/>
            <w:permEnd w:id="1986227443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Symptoms of an adverse reaction: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496107" w14:textId="360BF8E8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1BF1" w:rsidRPr="00E96542" w14:paraId="35B95BE4" w14:textId="77777777" w:rsidTr="009F1BF1">
        <w:trPr>
          <w:trHeight w:val="1260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hideMark/>
          </w:tcPr>
          <w:p w14:paraId="7026AE80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2047091029" w:edGrp="everyone" w:colFirst="1" w:colLast="1"/>
            <w:permEnd w:id="949386773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Details of required medical attention: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7014982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6DAE02" w14:textId="20390B92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1BF1" w:rsidRPr="00E96542" w14:paraId="2CF1809C" w14:textId="77777777" w:rsidTr="009F1BF1">
        <w:trPr>
          <w:trHeight w:val="1260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hideMark/>
          </w:tcPr>
          <w:p w14:paraId="23071983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598881400" w:edGrp="everyone" w:colFirst="1" w:colLast="1"/>
            <w:permEnd w:id="2047091029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Instructions for administering medication: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6A8EB4" w14:textId="40FBED15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1BF1" w:rsidRPr="00E96542" w14:paraId="55BD2104" w14:textId="77777777" w:rsidTr="009F1BF1">
        <w:trPr>
          <w:trHeight w:val="1260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31F1C" w:themeFill="accent5"/>
            <w:hideMark/>
          </w:tcPr>
          <w:p w14:paraId="47DFA5C1" w14:textId="77777777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permStart w:id="1438133726" w:edGrp="everyone" w:colFirst="1" w:colLast="1"/>
            <w:permEnd w:id="598881400"/>
            <w:r w:rsidRPr="00E96542">
              <w:rPr>
                <w:rFonts w:ascii="Arial" w:hAnsi="Arial" w:cs="Arial"/>
                <w:b/>
                <w:bCs/>
                <w:sz w:val="24"/>
                <w:szCs w:val="24"/>
              </w:rPr>
              <w:t>Control measures to avoid an adverse reaction:</w:t>
            </w:r>
            <w:r w:rsidRPr="00E9654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6C915" w14:textId="063AAB3F" w:rsidR="009F1BF1" w:rsidRPr="00E96542" w:rsidRDefault="009F1BF1" w:rsidP="00121D4C">
            <w:pPr>
              <w:spacing w:after="0" w:line="24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permEnd w:id="1438133726"/>
    </w:tbl>
    <w:p w14:paraId="53A86FFE" w14:textId="77777777" w:rsidR="009F1BF1" w:rsidRPr="00E96542" w:rsidRDefault="009F1BF1" w:rsidP="009F1BF1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FDD3F6F" w14:textId="7149DC2A" w:rsidR="009F1BF1" w:rsidRPr="00E96542" w:rsidRDefault="009F1BF1" w:rsidP="009F1BF1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E96542">
        <w:rPr>
          <w:rFonts w:ascii="Arial" w:hAnsi="Arial" w:cs="Arial"/>
          <w:sz w:val="24"/>
          <w:szCs w:val="24"/>
        </w:rPr>
        <w:t>Date</w:t>
      </w:r>
      <w:r w:rsidR="00A02194" w:rsidRPr="00E96542">
        <w:rPr>
          <w:rFonts w:ascii="Arial" w:hAnsi="Arial" w:cs="Arial"/>
          <w:sz w:val="24"/>
          <w:szCs w:val="24"/>
        </w:rPr>
        <w:t xml:space="preserve"> </w:t>
      </w:r>
      <w:permStart w:id="932133212" w:edGrp="everyone"/>
      <w:r w:rsidR="00D33B4A" w:rsidRPr="00E96542">
        <w:rPr>
          <w:rFonts w:ascii="Arial" w:hAnsi="Arial" w:cs="Arial"/>
          <w:sz w:val="24"/>
          <w:szCs w:val="24"/>
        </w:rPr>
        <w:t xml:space="preserve"> </w:t>
      </w:r>
      <w:permEnd w:id="932133212"/>
    </w:p>
    <w:p w14:paraId="65D76F32" w14:textId="77777777" w:rsidR="009F1BF1" w:rsidRPr="00E96542" w:rsidRDefault="009F1BF1" w:rsidP="009F1BF1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E96542">
        <w:rPr>
          <w:rFonts w:ascii="Arial" w:hAnsi="Arial" w:cs="Arial"/>
          <w:sz w:val="24"/>
          <w:szCs w:val="24"/>
        </w:rPr>
        <w:t> </w:t>
      </w:r>
    </w:p>
    <w:p w14:paraId="4E65AB53" w14:textId="77777777" w:rsidR="009F1BF1" w:rsidRPr="00E96542" w:rsidRDefault="009F1BF1" w:rsidP="009F1BF1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E96542">
        <w:rPr>
          <w:rFonts w:ascii="Arial" w:hAnsi="Arial" w:cs="Arial"/>
          <w:sz w:val="24"/>
          <w:szCs w:val="24"/>
        </w:rPr>
        <w:t>This will be reviewed at least annually or earlier if the child’s needs change </w:t>
      </w:r>
    </w:p>
    <w:p w14:paraId="2D6A5CB4" w14:textId="77777777" w:rsidR="009F1BF1" w:rsidRPr="00E96542" w:rsidRDefault="009F1BF1" w:rsidP="009F1BF1">
      <w:pPr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E96542">
        <w:rPr>
          <w:rFonts w:ascii="Arial" w:hAnsi="Arial" w:cs="Arial"/>
          <w:b/>
          <w:bCs/>
          <w:sz w:val="24"/>
          <w:szCs w:val="24"/>
        </w:rPr>
        <w:t>Arrangements that will be made in relation to the child travelling to and from the school. </w:t>
      </w:r>
      <w:r w:rsidRPr="00E96542">
        <w:rPr>
          <w:rFonts w:ascii="Arial" w:hAnsi="Arial" w:cs="Arial"/>
          <w:b/>
          <w:bCs/>
          <w:i/>
          <w:iCs/>
          <w:sz w:val="24"/>
          <w:szCs w:val="24"/>
        </w:rPr>
        <w:t>If the student has a life-threatening condition, specific transport healthcare plans will be carried on vehicles</w:t>
      </w:r>
      <w:r w:rsidRPr="00E96542">
        <w:rPr>
          <w:rFonts w:ascii="Arial" w:hAnsi="Arial" w:cs="Arial"/>
          <w:sz w:val="24"/>
          <w:szCs w:val="24"/>
        </w:rPr>
        <w:t> </w:t>
      </w:r>
    </w:p>
    <w:p w14:paraId="64733F27" w14:textId="77777777" w:rsidR="009F1BF1" w:rsidRPr="00E96542" w:rsidRDefault="009F1BF1" w:rsidP="009F1BF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D81937" w14:textId="36E5EA54" w:rsidR="001E19D6" w:rsidRPr="00E96542" w:rsidRDefault="001E19D6">
      <w:pPr>
        <w:rPr>
          <w:rFonts w:ascii="Arial" w:hAnsi="Arial" w:cs="Arial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3404"/>
        <w:gridCol w:w="5952"/>
      </w:tblGrid>
      <w:tr w:rsidR="001E19D6" w:rsidRPr="00E96542" w14:paraId="40E5E292" w14:textId="77777777" w:rsidTr="001E19D6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B96F0C" w14:textId="717D66A7" w:rsidR="001E19D6" w:rsidRPr="00E96542" w:rsidRDefault="001E19D6" w:rsidP="00BA025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B7406" w:rsidRPr="00E96542" w14:paraId="60BDB2DC" w14:textId="77777777" w:rsidTr="001E19D6">
        <w:tc>
          <w:tcPr>
            <w:tcW w:w="9356" w:type="dxa"/>
            <w:gridSpan w:val="2"/>
            <w:tcBorders>
              <w:top w:val="nil"/>
            </w:tcBorders>
            <w:shd w:val="clear" w:color="auto" w:fill="731F1C" w:themeFill="accent5"/>
          </w:tcPr>
          <w:p w14:paraId="51951E71" w14:textId="6CA8AB2E" w:rsidR="00EB7406" w:rsidRPr="00E96542" w:rsidRDefault="00EB7406" w:rsidP="00BA025F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School History – previous Nursery or School Attended</w:t>
            </w:r>
            <w:r w:rsidR="002B6E0C" w:rsidRPr="00E96542">
              <w:rPr>
                <w:rFonts w:ascii="Arial" w:hAnsi="Arial" w:cs="Arial"/>
                <w:b/>
                <w:bCs/>
              </w:rPr>
              <w:t xml:space="preserve"> (if applicable)</w:t>
            </w:r>
          </w:p>
        </w:tc>
      </w:tr>
      <w:tr w:rsidR="00EB7406" w:rsidRPr="00E96542" w14:paraId="6F3C60CC" w14:textId="77777777" w:rsidTr="001E19D6">
        <w:trPr>
          <w:trHeight w:val="283"/>
        </w:trPr>
        <w:tc>
          <w:tcPr>
            <w:tcW w:w="3404" w:type="dxa"/>
          </w:tcPr>
          <w:p w14:paraId="68838BA5" w14:textId="77777777" w:rsidR="00EB7406" w:rsidRPr="00E96542" w:rsidRDefault="00EB7406" w:rsidP="00BA025F">
            <w:pPr>
              <w:rPr>
                <w:rFonts w:ascii="Arial" w:hAnsi="Arial" w:cs="Arial"/>
                <w:sz w:val="24"/>
                <w:szCs w:val="24"/>
              </w:rPr>
            </w:pPr>
            <w:permStart w:id="1824732616" w:edGrp="everyone" w:colFirst="1" w:colLast="1"/>
            <w:r w:rsidRPr="00E96542">
              <w:rPr>
                <w:rFonts w:ascii="Arial" w:hAnsi="Arial" w:cs="Arial"/>
                <w:sz w:val="24"/>
                <w:szCs w:val="24"/>
              </w:rPr>
              <w:t>Nursery/School Name</w:t>
            </w:r>
          </w:p>
        </w:tc>
        <w:tc>
          <w:tcPr>
            <w:tcW w:w="5952" w:type="dxa"/>
          </w:tcPr>
          <w:p w14:paraId="19911E19" w14:textId="0EE3056F" w:rsidR="00EB7406" w:rsidRPr="00E96542" w:rsidRDefault="00EB7406" w:rsidP="00BA025F">
            <w:pPr>
              <w:rPr>
                <w:rFonts w:ascii="Arial" w:hAnsi="Arial" w:cs="Arial"/>
              </w:rPr>
            </w:pPr>
          </w:p>
        </w:tc>
      </w:tr>
      <w:tr w:rsidR="00EB7406" w:rsidRPr="00E96542" w14:paraId="443224C6" w14:textId="77777777" w:rsidTr="001E19D6">
        <w:trPr>
          <w:trHeight w:val="283"/>
        </w:trPr>
        <w:tc>
          <w:tcPr>
            <w:tcW w:w="3404" w:type="dxa"/>
          </w:tcPr>
          <w:p w14:paraId="7A5A6964" w14:textId="77777777" w:rsidR="00EB7406" w:rsidRPr="00E96542" w:rsidRDefault="00EB7406" w:rsidP="00BA025F">
            <w:pPr>
              <w:rPr>
                <w:rFonts w:ascii="Arial" w:hAnsi="Arial" w:cs="Arial"/>
                <w:sz w:val="24"/>
                <w:szCs w:val="24"/>
              </w:rPr>
            </w:pPr>
            <w:permStart w:id="1061508379" w:edGrp="everyone" w:colFirst="1" w:colLast="1"/>
            <w:permEnd w:id="1824732616"/>
            <w:r w:rsidRPr="00E96542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5952" w:type="dxa"/>
          </w:tcPr>
          <w:p w14:paraId="798A281F" w14:textId="3BE56F75" w:rsidR="00EB7406" w:rsidRPr="00E96542" w:rsidRDefault="00EB7406" w:rsidP="00BA025F">
            <w:pPr>
              <w:rPr>
                <w:rFonts w:ascii="Arial" w:hAnsi="Arial" w:cs="Arial"/>
              </w:rPr>
            </w:pPr>
          </w:p>
        </w:tc>
      </w:tr>
      <w:tr w:rsidR="00EB7406" w:rsidRPr="00E96542" w14:paraId="5B74294B" w14:textId="77777777" w:rsidTr="001E19D6">
        <w:trPr>
          <w:trHeight w:val="283"/>
        </w:trPr>
        <w:tc>
          <w:tcPr>
            <w:tcW w:w="3404" w:type="dxa"/>
          </w:tcPr>
          <w:p w14:paraId="52B98EFA" w14:textId="77777777" w:rsidR="00EB7406" w:rsidRPr="00E96542" w:rsidRDefault="00EB7406" w:rsidP="00BA025F">
            <w:pPr>
              <w:rPr>
                <w:rFonts w:ascii="Arial" w:hAnsi="Arial" w:cs="Arial"/>
                <w:sz w:val="24"/>
                <w:szCs w:val="24"/>
              </w:rPr>
            </w:pPr>
            <w:permStart w:id="2035251688" w:edGrp="everyone" w:colFirst="1" w:colLast="1"/>
            <w:permEnd w:id="1061508379"/>
          </w:p>
        </w:tc>
        <w:tc>
          <w:tcPr>
            <w:tcW w:w="5952" w:type="dxa"/>
          </w:tcPr>
          <w:p w14:paraId="33AEFEDD" w14:textId="1882271D" w:rsidR="00EB7406" w:rsidRPr="00E96542" w:rsidRDefault="00EB7406" w:rsidP="00BA025F">
            <w:pPr>
              <w:rPr>
                <w:rFonts w:ascii="Arial" w:hAnsi="Arial" w:cs="Arial"/>
              </w:rPr>
            </w:pPr>
          </w:p>
        </w:tc>
      </w:tr>
      <w:tr w:rsidR="00EB7406" w:rsidRPr="00E96542" w14:paraId="0F7C59DC" w14:textId="77777777" w:rsidTr="001E19D6">
        <w:trPr>
          <w:trHeight w:val="283"/>
        </w:trPr>
        <w:tc>
          <w:tcPr>
            <w:tcW w:w="3404" w:type="dxa"/>
          </w:tcPr>
          <w:p w14:paraId="12610741" w14:textId="5F9CA627" w:rsidR="00EB7406" w:rsidRPr="00E96542" w:rsidRDefault="00EB7406" w:rsidP="00BA025F">
            <w:pPr>
              <w:rPr>
                <w:rFonts w:ascii="Arial" w:hAnsi="Arial" w:cs="Arial"/>
                <w:sz w:val="24"/>
                <w:szCs w:val="24"/>
              </w:rPr>
            </w:pPr>
            <w:permStart w:id="426056822" w:edGrp="everyone" w:colFirst="1" w:colLast="1"/>
            <w:permEnd w:id="2035251688"/>
            <w:r w:rsidRPr="00E96542">
              <w:rPr>
                <w:rFonts w:ascii="Arial" w:hAnsi="Arial" w:cs="Arial"/>
                <w:sz w:val="24"/>
                <w:szCs w:val="24"/>
              </w:rPr>
              <w:t>Tel</w:t>
            </w:r>
            <w:r w:rsidR="00C669E7" w:rsidRPr="00E96542">
              <w:rPr>
                <w:rFonts w:ascii="Arial" w:hAnsi="Arial" w:cs="Arial"/>
                <w:sz w:val="24"/>
                <w:szCs w:val="24"/>
              </w:rPr>
              <w:t>ephone</w:t>
            </w:r>
            <w:r w:rsidRPr="00E96542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  <w:tc>
          <w:tcPr>
            <w:tcW w:w="5952" w:type="dxa"/>
          </w:tcPr>
          <w:p w14:paraId="2F5FF665" w14:textId="248FE868" w:rsidR="00EB7406" w:rsidRPr="00E96542" w:rsidRDefault="00EB7406" w:rsidP="00BA025F">
            <w:pPr>
              <w:rPr>
                <w:rFonts w:ascii="Arial" w:hAnsi="Arial" w:cs="Arial"/>
              </w:rPr>
            </w:pPr>
          </w:p>
        </w:tc>
      </w:tr>
      <w:permEnd w:id="426056822"/>
    </w:tbl>
    <w:p w14:paraId="3F9A7633" w14:textId="77777777" w:rsidR="00EB7406" w:rsidRPr="00E96542" w:rsidRDefault="00EB7406" w:rsidP="00001F8C">
      <w:pPr>
        <w:pStyle w:val="NoSpacing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4047" w:rsidRPr="00E96542" w14:paraId="56388E7A" w14:textId="77777777" w:rsidTr="00EB7406">
        <w:trPr>
          <w:trHeight w:val="340"/>
        </w:trPr>
        <w:tc>
          <w:tcPr>
            <w:tcW w:w="9350" w:type="dxa"/>
            <w:shd w:val="clear" w:color="auto" w:fill="731F1C" w:themeFill="accent5"/>
          </w:tcPr>
          <w:p w14:paraId="0040EFB4" w14:textId="5491C21D" w:rsidR="00BF4047" w:rsidRPr="00E96542" w:rsidRDefault="00EB7406" w:rsidP="00001F8C">
            <w:pPr>
              <w:pStyle w:val="NoSpacing"/>
              <w:rPr>
                <w:rFonts w:ascii="Arial" w:hAnsi="Arial" w:cs="Arial"/>
                <w:b/>
                <w:bCs/>
                <w:sz w:val="28"/>
              </w:rPr>
            </w:pPr>
            <w:r w:rsidRPr="00E96542">
              <w:rPr>
                <w:rFonts w:ascii="Arial" w:hAnsi="Arial" w:cs="Arial"/>
                <w:b/>
                <w:bCs/>
                <w:sz w:val="28"/>
              </w:rPr>
              <w:t>Special Educational Needs</w:t>
            </w:r>
          </w:p>
        </w:tc>
      </w:tr>
      <w:tr w:rsidR="00BF4047" w:rsidRPr="00E96542" w14:paraId="7ADC8F3E" w14:textId="77777777" w:rsidTr="00BF4047">
        <w:trPr>
          <w:trHeight w:val="340"/>
        </w:trPr>
        <w:tc>
          <w:tcPr>
            <w:tcW w:w="9350" w:type="dxa"/>
          </w:tcPr>
          <w:p w14:paraId="52BEC01A" w14:textId="04D019C2" w:rsidR="00BF4047" w:rsidRPr="00E96542" w:rsidRDefault="00EB7406" w:rsidP="00001F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Does your child have any specific educational needs</w:t>
            </w:r>
            <w:r w:rsidR="006A6362" w:rsidRPr="00E96542">
              <w:rPr>
                <w:rFonts w:ascii="Arial" w:hAnsi="Arial" w:cs="Arial"/>
                <w:sz w:val="24"/>
                <w:szCs w:val="24"/>
              </w:rPr>
              <w:t>?</w:t>
            </w:r>
            <w:r w:rsidRPr="00E9654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87A0E" w:rsidRPr="00E96542">
              <w:rPr>
                <w:rFonts w:ascii="Arial" w:hAnsi="Arial" w:cs="Arial"/>
                <w:sz w:val="24"/>
                <w:szCs w:val="24"/>
              </w:rPr>
              <w:t xml:space="preserve">Yes or No </w:t>
            </w:r>
            <w:r w:rsidR="006A6362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191917840" w:edGrp="everyone"/>
            <w:permStart w:id="1000242232" w:edGrp="everyone"/>
            <w:permEnd w:id="191917840"/>
            <w:permEnd w:id="1000242232"/>
          </w:p>
        </w:tc>
      </w:tr>
    </w:tbl>
    <w:p w14:paraId="26467A5F" w14:textId="74219B2D" w:rsidR="00001F8C" w:rsidRPr="00E96542" w:rsidRDefault="00001F8C" w:rsidP="00001F8C">
      <w:pPr>
        <w:pStyle w:val="NoSpacing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A6362" w:rsidRPr="00E96542" w14:paraId="48A03AB1" w14:textId="77777777" w:rsidTr="00DA4FC4">
        <w:trPr>
          <w:trHeight w:val="340"/>
        </w:trPr>
        <w:tc>
          <w:tcPr>
            <w:tcW w:w="9350" w:type="dxa"/>
            <w:shd w:val="clear" w:color="auto" w:fill="731F1C" w:themeFill="accent5"/>
          </w:tcPr>
          <w:p w14:paraId="328C3A2A" w14:textId="31BFEF26" w:rsidR="006A6362" w:rsidRPr="00E96542" w:rsidRDefault="006A6362" w:rsidP="00DA4FC4">
            <w:pPr>
              <w:pStyle w:val="NoSpacing"/>
              <w:rPr>
                <w:rFonts w:ascii="Arial" w:hAnsi="Arial" w:cs="Arial"/>
                <w:b/>
                <w:bCs/>
                <w:sz w:val="28"/>
              </w:rPr>
            </w:pPr>
            <w:r w:rsidRPr="00E96542">
              <w:rPr>
                <w:rFonts w:ascii="Arial" w:hAnsi="Arial" w:cs="Arial"/>
                <w:b/>
                <w:bCs/>
                <w:sz w:val="28"/>
              </w:rPr>
              <w:t>Previously Looked Afte</w:t>
            </w:r>
            <w:r w:rsidR="00CE036D" w:rsidRPr="00E96542">
              <w:rPr>
                <w:rFonts w:ascii="Arial" w:hAnsi="Arial" w:cs="Arial"/>
                <w:b/>
                <w:bCs/>
                <w:sz w:val="28"/>
              </w:rPr>
              <w:t xml:space="preserve">r, </w:t>
            </w:r>
            <w:r w:rsidRPr="00E96542">
              <w:rPr>
                <w:rFonts w:ascii="Arial" w:hAnsi="Arial" w:cs="Arial"/>
                <w:b/>
                <w:bCs/>
                <w:sz w:val="28"/>
              </w:rPr>
              <w:t>In Care</w:t>
            </w:r>
            <w:r w:rsidR="00CE036D" w:rsidRPr="00E96542">
              <w:rPr>
                <w:rFonts w:ascii="Arial" w:hAnsi="Arial" w:cs="Arial"/>
                <w:b/>
                <w:bCs/>
                <w:sz w:val="28"/>
              </w:rPr>
              <w:t>/Adopted</w:t>
            </w:r>
          </w:p>
        </w:tc>
      </w:tr>
      <w:tr w:rsidR="006A6362" w:rsidRPr="00E96542" w14:paraId="6A281F41" w14:textId="77777777" w:rsidTr="00DA4FC4">
        <w:trPr>
          <w:trHeight w:val="340"/>
        </w:trPr>
        <w:tc>
          <w:tcPr>
            <w:tcW w:w="9350" w:type="dxa"/>
          </w:tcPr>
          <w:p w14:paraId="45F8858C" w14:textId="1BBAE12A" w:rsidR="006A6362" w:rsidRPr="00E96542" w:rsidRDefault="006A6362" w:rsidP="00DA4FC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Has your child been previously looked after?</w:t>
            </w:r>
            <w:r w:rsidR="002408B2" w:rsidRPr="00E96542">
              <w:rPr>
                <w:rFonts w:ascii="Arial" w:hAnsi="Arial" w:cs="Arial"/>
                <w:sz w:val="24"/>
                <w:szCs w:val="24"/>
              </w:rPr>
              <w:t xml:space="preserve"> Yes or No</w:t>
            </w:r>
            <w:r w:rsidRPr="00E96542">
              <w:rPr>
                <w:rFonts w:ascii="Arial" w:hAnsi="Arial" w:cs="Arial"/>
                <w:sz w:val="24"/>
                <w:szCs w:val="24"/>
              </w:rPr>
              <w:t xml:space="preserve">   </w:t>
            </w:r>
            <w:permStart w:id="1849782482" w:edGrp="everyone"/>
            <w:permStart w:id="369493762" w:edGrp="everyone"/>
            <w:permEnd w:id="1849782482"/>
            <w:permEnd w:id="369493762"/>
          </w:p>
        </w:tc>
      </w:tr>
      <w:tr w:rsidR="006262C2" w:rsidRPr="00E96542" w14:paraId="155812D8" w14:textId="77777777" w:rsidTr="00DA4FC4">
        <w:trPr>
          <w:trHeight w:val="340"/>
        </w:trPr>
        <w:tc>
          <w:tcPr>
            <w:tcW w:w="9350" w:type="dxa"/>
          </w:tcPr>
          <w:p w14:paraId="0644B81E" w14:textId="636C40FF" w:rsidR="006262C2" w:rsidRPr="00E96542" w:rsidRDefault="006262C2" w:rsidP="006262C2">
            <w:pPr>
              <w:pStyle w:val="Heading1"/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</w:pPr>
            <w:r w:rsidRPr="00E96542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 xml:space="preserve">Is your child adopted? Yes or No  </w:t>
            </w:r>
            <w:permStart w:id="1325091589" w:edGrp="everyone"/>
            <w:permEnd w:id="1325091589"/>
          </w:p>
        </w:tc>
      </w:tr>
    </w:tbl>
    <w:p w14:paraId="2820DD68" w14:textId="77777777" w:rsidR="006A6362" w:rsidRPr="00E96542" w:rsidRDefault="006A6362" w:rsidP="00001F8C">
      <w:pPr>
        <w:pStyle w:val="NoSpacing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B7406" w:rsidRPr="00E96542" w14:paraId="3CD13DD0" w14:textId="77777777" w:rsidTr="00C34F07">
        <w:tc>
          <w:tcPr>
            <w:tcW w:w="9350" w:type="dxa"/>
            <w:shd w:val="clear" w:color="auto" w:fill="731F1C" w:themeFill="accent5"/>
          </w:tcPr>
          <w:p w14:paraId="7F500B5F" w14:textId="3649EBB8" w:rsidR="00EB7406" w:rsidRPr="00E96542" w:rsidRDefault="00EB7406">
            <w:pPr>
              <w:rPr>
                <w:rFonts w:ascii="Arial" w:hAnsi="Arial" w:cs="Arial"/>
                <w:b/>
                <w:bCs/>
              </w:rPr>
            </w:pPr>
            <w:r w:rsidRPr="00E96542">
              <w:rPr>
                <w:rFonts w:ascii="Arial" w:hAnsi="Arial" w:cs="Arial"/>
                <w:b/>
                <w:bCs/>
              </w:rPr>
              <w:t>Toileting</w:t>
            </w:r>
          </w:p>
        </w:tc>
      </w:tr>
      <w:tr w:rsidR="00EB7406" w:rsidRPr="00E96542" w14:paraId="3F71FF5E" w14:textId="77777777" w:rsidTr="00C34F07">
        <w:tc>
          <w:tcPr>
            <w:tcW w:w="9350" w:type="dxa"/>
          </w:tcPr>
          <w:p w14:paraId="423D299B" w14:textId="436DA3BB" w:rsidR="00EB7406" w:rsidRPr="00E96542" w:rsidRDefault="00EB7406">
            <w:pPr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>Is your child toilet trained</w:t>
            </w:r>
            <w:r w:rsidR="006A6362" w:rsidRPr="00E96542">
              <w:rPr>
                <w:rFonts w:ascii="Arial" w:hAnsi="Arial" w:cs="Arial"/>
                <w:sz w:val="24"/>
                <w:szCs w:val="24"/>
              </w:rPr>
              <w:t>?</w:t>
            </w:r>
            <w:r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6362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262C2" w:rsidRPr="00E96542">
              <w:rPr>
                <w:rFonts w:ascii="Arial" w:hAnsi="Arial" w:cs="Arial"/>
                <w:sz w:val="24"/>
                <w:szCs w:val="24"/>
              </w:rPr>
              <w:t>Yes or No</w:t>
            </w:r>
            <w:r w:rsidR="00987A0E" w:rsidRPr="00E96542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119103534" w:edGrp="everyone"/>
            <w:permEnd w:id="119103534"/>
            <w:r w:rsidR="006A6362" w:rsidRPr="00E96542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  <w:permStart w:id="395320525" w:edGrp="everyone"/>
            <w:permEnd w:id="395320525"/>
          </w:p>
        </w:tc>
      </w:tr>
      <w:tr w:rsidR="002B6E0C" w:rsidRPr="00E96542" w14:paraId="6E929482" w14:textId="77777777" w:rsidTr="00C34F07">
        <w:tc>
          <w:tcPr>
            <w:tcW w:w="9350" w:type="dxa"/>
            <w:shd w:val="clear" w:color="auto" w:fill="FFFFFF" w:themeFill="background1"/>
          </w:tcPr>
          <w:p w14:paraId="633B21F5" w14:textId="77777777" w:rsidR="002B6E0C" w:rsidRPr="00E96542" w:rsidRDefault="002B6E0C" w:rsidP="00EB7406">
            <w:pPr>
              <w:pStyle w:val="NoSpacing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EB7406" w:rsidRPr="00E96542" w14:paraId="6A41B3D0" w14:textId="77777777" w:rsidTr="00C34F07">
        <w:tc>
          <w:tcPr>
            <w:tcW w:w="9350" w:type="dxa"/>
            <w:shd w:val="clear" w:color="auto" w:fill="731F1C" w:themeFill="accent5"/>
          </w:tcPr>
          <w:p w14:paraId="2007E750" w14:textId="47FA2C0F" w:rsidR="00EB7406" w:rsidRPr="00E96542" w:rsidRDefault="007C3F17" w:rsidP="00EB7406">
            <w:pPr>
              <w:pStyle w:val="NoSpacing"/>
              <w:rPr>
                <w:rFonts w:ascii="Arial" w:hAnsi="Arial" w:cs="Arial"/>
                <w:b/>
                <w:bCs/>
                <w:sz w:val="28"/>
              </w:rPr>
            </w:pPr>
            <w:r w:rsidRPr="00E96542">
              <w:rPr>
                <w:rFonts w:ascii="Arial" w:hAnsi="Arial" w:cs="Arial"/>
                <w:b/>
                <w:bCs/>
                <w:sz w:val="28"/>
              </w:rPr>
              <w:t>Disability Living Allowance</w:t>
            </w:r>
          </w:p>
        </w:tc>
      </w:tr>
      <w:tr w:rsidR="00EB7406" w:rsidRPr="00E96542" w14:paraId="024092CE" w14:textId="77777777" w:rsidTr="00C34F07">
        <w:tc>
          <w:tcPr>
            <w:tcW w:w="9350" w:type="dxa"/>
          </w:tcPr>
          <w:p w14:paraId="759C24E6" w14:textId="3FC41918" w:rsidR="00EB7406" w:rsidRPr="00E96542" w:rsidRDefault="007C3F17" w:rsidP="00EB740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542">
              <w:rPr>
                <w:rFonts w:ascii="Arial" w:hAnsi="Arial" w:cs="Arial"/>
                <w:sz w:val="24"/>
                <w:szCs w:val="24"/>
              </w:rPr>
              <w:t xml:space="preserve">Are you in receipt of </w:t>
            </w:r>
            <w:r w:rsidR="009F744A" w:rsidRPr="00E96542">
              <w:rPr>
                <w:rFonts w:ascii="Arial" w:hAnsi="Arial" w:cs="Arial"/>
                <w:sz w:val="24"/>
                <w:szCs w:val="24"/>
              </w:rPr>
              <w:t>Disability Living Allowance</w:t>
            </w:r>
            <w:r w:rsidR="006A6362" w:rsidRPr="00E96542">
              <w:rPr>
                <w:rFonts w:ascii="Arial" w:hAnsi="Arial" w:cs="Arial"/>
                <w:sz w:val="24"/>
                <w:szCs w:val="24"/>
              </w:rPr>
              <w:t>?</w:t>
            </w:r>
            <w:r w:rsidR="002773C6" w:rsidRPr="00E9654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262C2" w:rsidRPr="00E96542">
              <w:rPr>
                <w:rFonts w:ascii="Arial" w:hAnsi="Arial" w:cs="Arial"/>
                <w:sz w:val="24"/>
                <w:szCs w:val="24"/>
              </w:rPr>
              <w:t>Yes or No</w:t>
            </w:r>
            <w:r w:rsidR="006A6362" w:rsidRPr="00E9654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permStart w:id="1260001439" w:edGrp="everyone"/>
            <w:permEnd w:id="1260001439"/>
          </w:p>
        </w:tc>
      </w:tr>
    </w:tbl>
    <w:p w14:paraId="3674559B" w14:textId="0B498BE9" w:rsidR="00600DEC" w:rsidRPr="00E96542" w:rsidRDefault="00EB7406" w:rsidP="00600D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96542">
        <w:rPr>
          <w:rFonts w:ascii="Arial" w:hAnsi="Arial" w:cs="Arial"/>
        </w:rPr>
        <w:br/>
      </w:r>
      <w:r w:rsidR="00120107" w:rsidRPr="00E96542">
        <w:rPr>
          <w:rFonts w:ascii="Arial" w:hAnsi="Arial" w:cs="Arial"/>
          <w:b/>
          <w:bCs/>
          <w:sz w:val="24"/>
          <w:szCs w:val="24"/>
        </w:rPr>
        <w:br/>
        <w:t>If any parent/carer has any disabilities, please inform us in the space below:</w:t>
      </w:r>
      <w:r w:rsidR="00120107" w:rsidRPr="00E96542">
        <w:rPr>
          <w:rFonts w:ascii="Arial" w:hAnsi="Arial" w:cs="Arial"/>
          <w:b/>
          <w:bCs/>
          <w:sz w:val="24"/>
          <w:szCs w:val="24"/>
        </w:rPr>
        <w:br/>
      </w:r>
      <w:r w:rsidR="00120107" w:rsidRPr="00E96542">
        <w:rPr>
          <w:rFonts w:ascii="Arial" w:hAnsi="Arial" w:cs="Arial"/>
          <w:b/>
          <w:bCs/>
          <w:sz w:val="24"/>
          <w:szCs w:val="24"/>
        </w:rPr>
        <w:br/>
      </w:r>
      <w:permStart w:id="51083255" w:edGrp="everyone"/>
      <w:r w:rsidR="00120107" w:rsidRPr="00E96542">
        <w:rPr>
          <w:rFonts w:ascii="Arial" w:hAnsi="Arial" w:cs="Arial"/>
          <w:bCs/>
          <w:sz w:val="24"/>
          <w:szCs w:val="24"/>
        </w:rPr>
        <w:t>______________________________________________________________________</w:t>
      </w:r>
      <w:r w:rsidR="00120107" w:rsidRPr="00E96542">
        <w:rPr>
          <w:rFonts w:ascii="Arial" w:hAnsi="Arial" w:cs="Arial"/>
          <w:bCs/>
          <w:sz w:val="24"/>
          <w:szCs w:val="24"/>
        </w:rPr>
        <w:br/>
      </w:r>
      <w:r w:rsidR="00120107" w:rsidRPr="00E96542">
        <w:rPr>
          <w:rFonts w:ascii="Arial" w:hAnsi="Arial" w:cs="Arial"/>
          <w:bCs/>
          <w:sz w:val="24"/>
          <w:szCs w:val="24"/>
        </w:rPr>
        <w:br/>
        <w:t>______________________________________________________________________</w:t>
      </w:r>
      <w:r w:rsidR="00120107" w:rsidRPr="00E96542">
        <w:rPr>
          <w:rFonts w:ascii="Arial" w:hAnsi="Arial" w:cs="Arial"/>
          <w:bCs/>
          <w:sz w:val="24"/>
          <w:szCs w:val="24"/>
        </w:rPr>
        <w:br/>
      </w:r>
      <w:r w:rsidR="00120107" w:rsidRPr="00E96542">
        <w:rPr>
          <w:rFonts w:ascii="Arial" w:hAnsi="Arial" w:cs="Arial"/>
          <w:bCs/>
          <w:sz w:val="24"/>
          <w:szCs w:val="24"/>
        </w:rPr>
        <w:br/>
        <w:t>______________________________________________________________________</w:t>
      </w:r>
      <w:permEnd w:id="51083255"/>
      <w:r w:rsidR="00120107" w:rsidRPr="00E96542">
        <w:rPr>
          <w:rFonts w:ascii="Arial" w:hAnsi="Arial" w:cs="Arial"/>
          <w:b/>
          <w:bCs/>
          <w:sz w:val="24"/>
          <w:szCs w:val="24"/>
        </w:rPr>
        <w:br/>
      </w:r>
      <w:r w:rsidR="00120107" w:rsidRPr="00E96542">
        <w:rPr>
          <w:rFonts w:ascii="Arial" w:hAnsi="Arial" w:cs="Arial"/>
          <w:b/>
          <w:bCs/>
          <w:sz w:val="24"/>
          <w:szCs w:val="24"/>
        </w:rPr>
        <w:br/>
      </w:r>
      <w:r w:rsidR="00600DEC" w:rsidRPr="00E96542">
        <w:rPr>
          <w:rFonts w:ascii="Arial" w:hAnsi="Arial" w:cs="Arial"/>
          <w:bCs/>
          <w:sz w:val="24"/>
          <w:szCs w:val="24"/>
        </w:rPr>
        <w:t xml:space="preserve">Date:  </w:t>
      </w:r>
      <w:permStart w:id="900561485" w:edGrp="everyone"/>
      <w:r w:rsidR="00600DEC" w:rsidRPr="00E96542">
        <w:rPr>
          <w:rFonts w:ascii="Arial" w:hAnsi="Arial" w:cs="Arial"/>
          <w:bCs/>
          <w:sz w:val="24"/>
          <w:szCs w:val="24"/>
        </w:rPr>
        <w:t>________________________________________________________________</w:t>
      </w:r>
      <w:permEnd w:id="900561485"/>
    </w:p>
    <w:p w14:paraId="376AF812" w14:textId="77777777" w:rsidR="00600DEC" w:rsidRPr="00E96542" w:rsidRDefault="00600DEC" w:rsidP="002B6E0C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</w:p>
    <w:p w14:paraId="65A1A3AD" w14:textId="2EDB2875" w:rsidR="00001F8C" w:rsidRPr="00E96542" w:rsidRDefault="009F744A" w:rsidP="00600DEC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  <w:r w:rsidRPr="00E96542">
        <w:rPr>
          <w:rFonts w:ascii="Arial" w:hAnsi="Arial" w:cs="Arial"/>
          <w:b/>
          <w:bCs/>
          <w:sz w:val="20"/>
          <w:szCs w:val="20"/>
        </w:rPr>
        <w:t xml:space="preserve">All data we collect, share and hold is under GDPR guidelines. Please see our Privacy Notice on </w:t>
      </w:r>
      <w:hyperlink r:id="rId11" w:history="1">
        <w:r w:rsidR="0087392C" w:rsidRPr="00E96542">
          <w:rPr>
            <w:rStyle w:val="Hyperlink"/>
            <w:rFonts w:ascii="Arial" w:hAnsi="Arial" w:cs="Arial"/>
            <w:b/>
            <w:bCs/>
            <w:sz w:val="20"/>
            <w:szCs w:val="20"/>
          </w:rPr>
          <w:t>www.stcharlesprimary.uk</w:t>
        </w:r>
      </w:hyperlink>
    </w:p>
    <w:p w14:paraId="7B8FE381" w14:textId="28ABE8FF" w:rsidR="0087392C" w:rsidRPr="00E96542" w:rsidRDefault="0087392C" w:rsidP="00600DEC">
      <w:pPr>
        <w:pStyle w:val="NoSpacing"/>
        <w:jc w:val="center"/>
        <w:rPr>
          <w:rFonts w:ascii="Arial" w:hAnsi="Arial" w:cs="Arial"/>
        </w:rPr>
      </w:pPr>
    </w:p>
    <w:p w14:paraId="661645F7" w14:textId="7F8711EF" w:rsidR="0087392C" w:rsidRPr="00E96542" w:rsidRDefault="0087392C" w:rsidP="00600DEC">
      <w:pPr>
        <w:pStyle w:val="NoSpacing"/>
        <w:jc w:val="center"/>
        <w:rPr>
          <w:rFonts w:ascii="Arial" w:hAnsi="Arial" w:cs="Arial"/>
        </w:rPr>
      </w:pPr>
    </w:p>
    <w:p w14:paraId="7BC7EBAA" w14:textId="3FA8E40D" w:rsidR="0087392C" w:rsidRPr="00E96542" w:rsidRDefault="0087392C" w:rsidP="00600DEC">
      <w:pPr>
        <w:pStyle w:val="NoSpacing"/>
        <w:jc w:val="center"/>
        <w:rPr>
          <w:rFonts w:ascii="Arial" w:hAnsi="Arial" w:cs="Arial"/>
        </w:rPr>
      </w:pPr>
    </w:p>
    <w:p w14:paraId="4D4193F9" w14:textId="67D69BB5" w:rsidR="0087392C" w:rsidRPr="00E96542" w:rsidRDefault="0087392C" w:rsidP="00600DEC">
      <w:pPr>
        <w:pStyle w:val="NoSpacing"/>
        <w:jc w:val="center"/>
        <w:rPr>
          <w:rFonts w:ascii="Arial" w:hAnsi="Arial" w:cs="Arial"/>
        </w:rPr>
      </w:pPr>
    </w:p>
    <w:p w14:paraId="1F70DE59" w14:textId="4EC9BE1E" w:rsidR="0087392C" w:rsidRPr="00E96542" w:rsidRDefault="0087392C" w:rsidP="00547F2D">
      <w:pPr>
        <w:pStyle w:val="NoSpacing"/>
        <w:jc w:val="center"/>
        <w:rPr>
          <w:rFonts w:ascii="Arial" w:hAnsi="Arial" w:cs="Arial"/>
          <w:b/>
          <w:bCs/>
        </w:rPr>
      </w:pPr>
      <w:r w:rsidRPr="00E96542">
        <w:rPr>
          <w:rFonts w:ascii="Arial" w:hAnsi="Arial" w:cs="Arial"/>
          <w:b/>
          <w:bCs/>
        </w:rPr>
        <w:t xml:space="preserve">Amended </w:t>
      </w:r>
      <w:r w:rsidR="00120107" w:rsidRPr="00E96542">
        <w:rPr>
          <w:rFonts w:ascii="Arial" w:hAnsi="Arial" w:cs="Arial"/>
          <w:b/>
          <w:bCs/>
        </w:rPr>
        <w:t>May 2025</w:t>
      </w:r>
    </w:p>
    <w:sectPr w:rsidR="0087392C" w:rsidRPr="00E96542" w:rsidSect="00526E20">
      <w:headerReference w:type="default" r:id="rId12"/>
      <w:pgSz w:w="12240" w:h="15840"/>
      <w:pgMar w:top="1134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A7649" w14:textId="77777777" w:rsidR="008D786B" w:rsidRDefault="008D786B" w:rsidP="00650259">
      <w:pPr>
        <w:spacing w:after="0" w:line="240" w:lineRule="auto"/>
      </w:pPr>
      <w:r>
        <w:separator/>
      </w:r>
    </w:p>
  </w:endnote>
  <w:endnote w:type="continuationSeparator" w:id="0">
    <w:p w14:paraId="69A8F4FF" w14:textId="77777777" w:rsidR="008D786B" w:rsidRDefault="008D786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B2FE99-0DDD-45E5-9AA8-EF4D50D9D733}"/>
    <w:embedBold r:id="rId2" w:fontKey="{6473CD8A-A07E-4943-878C-C5BEF8A488DE}"/>
    <w:embedBoldItalic r:id="rId3" w:fontKey="{8BAA9869-47E4-48EF-95A2-C462BDAC5B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67DB9D2-495A-46A0-8DF2-27D945F2EF86}"/>
    <w:embedBold r:id="rId5" w:fontKey="{E4E15A24-D4AF-488C-B143-A15DBC0AE1D4}"/>
    <w:embedItalic r:id="rId6" w:fontKey="{7B4001CB-0C67-4FEF-A2DF-A5CFE710222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F7EE75B-8C6D-47A0-A4FE-3DEFC714AC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3E381AD-C5F9-42C6-87FC-84F271AF0B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10065" w14:textId="77777777" w:rsidR="008D786B" w:rsidRDefault="008D786B" w:rsidP="00650259">
      <w:pPr>
        <w:spacing w:after="0" w:line="240" w:lineRule="auto"/>
      </w:pPr>
      <w:r>
        <w:separator/>
      </w:r>
    </w:p>
  </w:footnote>
  <w:footnote w:type="continuationSeparator" w:id="0">
    <w:p w14:paraId="155C0090" w14:textId="77777777" w:rsidR="008D786B" w:rsidRDefault="008D786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803D6" w14:textId="66A97489" w:rsidR="00C669E7" w:rsidRDefault="00C669E7" w:rsidP="00C669E7">
    <w:pPr>
      <w:jc w:val="center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4E78488" wp14:editId="58F24632">
          <wp:simplePos x="0" y="0"/>
          <wp:positionH relativeFrom="margin">
            <wp:posOffset>5932170</wp:posOffset>
          </wp:positionH>
          <wp:positionV relativeFrom="paragraph">
            <wp:posOffset>-271145</wp:posOffset>
          </wp:positionV>
          <wp:extent cx="561340" cy="842645"/>
          <wp:effectExtent l="0" t="0" r="0" b="0"/>
          <wp:wrapNone/>
          <wp:docPr id="48951545" name="Picture 48951545" descr="A logo of a coat of arm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51545" name="Picture 48951545" descr="A logo of a coat of arm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3FB6ED" wp14:editId="5178CAD3">
          <wp:simplePos x="0" y="0"/>
          <wp:positionH relativeFrom="margin">
            <wp:posOffset>-590550</wp:posOffset>
          </wp:positionH>
          <wp:positionV relativeFrom="paragraph">
            <wp:posOffset>-177165</wp:posOffset>
          </wp:positionV>
          <wp:extent cx="695325" cy="738505"/>
          <wp:effectExtent l="0" t="0" r="9525" b="4445"/>
          <wp:wrapNone/>
          <wp:docPr id="1181396571" name="Picture 1181396571" descr="A white cross in a red shiel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396571" name="Picture 1181396571" descr="A white cross in a red shiel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38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>St Charles’ Catholic Primary School</w:t>
    </w:r>
  </w:p>
  <w:p w14:paraId="7F62F2AC" w14:textId="54C7ED4D" w:rsidR="00AB6641" w:rsidRPr="00C669E7" w:rsidRDefault="00C669E7" w:rsidP="00C669E7">
    <w:pPr>
      <w:pStyle w:val="Header"/>
      <w:jc w:val="center"/>
    </w:pPr>
    <w:r>
      <w:rPr>
        <w:rFonts w:ascii="Arial" w:hAnsi="Arial" w:cs="Arial"/>
        <w:sz w:val="28"/>
      </w:rPr>
      <w:t>‘Together we follow in Jesus’ footsteps in our living and learning’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49899066">
    <w:abstractNumId w:val="11"/>
  </w:num>
  <w:num w:numId="2" w16cid:durableId="644431628">
    <w:abstractNumId w:val="7"/>
  </w:num>
  <w:num w:numId="3" w16cid:durableId="1336688189">
    <w:abstractNumId w:val="15"/>
  </w:num>
  <w:num w:numId="4" w16cid:durableId="148592694">
    <w:abstractNumId w:val="12"/>
  </w:num>
  <w:num w:numId="5" w16cid:durableId="427433393">
    <w:abstractNumId w:val="13"/>
  </w:num>
  <w:num w:numId="6" w16cid:durableId="560554098">
    <w:abstractNumId w:val="19"/>
  </w:num>
  <w:num w:numId="7" w16cid:durableId="2141876975">
    <w:abstractNumId w:val="6"/>
  </w:num>
  <w:num w:numId="8" w16cid:durableId="2031838251">
    <w:abstractNumId w:val="10"/>
  </w:num>
  <w:num w:numId="9" w16cid:durableId="1589579234">
    <w:abstractNumId w:val="17"/>
  </w:num>
  <w:num w:numId="10" w16cid:durableId="2090496141">
    <w:abstractNumId w:val="1"/>
  </w:num>
  <w:num w:numId="11" w16cid:durableId="1647666271">
    <w:abstractNumId w:val="5"/>
  </w:num>
  <w:num w:numId="12" w16cid:durableId="187715913">
    <w:abstractNumId w:val="0"/>
  </w:num>
  <w:num w:numId="13" w16cid:durableId="204172571">
    <w:abstractNumId w:val="2"/>
  </w:num>
  <w:num w:numId="14" w16cid:durableId="190991987">
    <w:abstractNumId w:val="9"/>
  </w:num>
  <w:num w:numId="15" w16cid:durableId="733701786">
    <w:abstractNumId w:val="8"/>
  </w:num>
  <w:num w:numId="16" w16cid:durableId="1208447313">
    <w:abstractNumId w:val="16"/>
  </w:num>
  <w:num w:numId="17" w16cid:durableId="1406107605">
    <w:abstractNumId w:val="3"/>
  </w:num>
  <w:num w:numId="18" w16cid:durableId="1769503827">
    <w:abstractNumId w:val="21"/>
  </w:num>
  <w:num w:numId="19" w16cid:durableId="978723789">
    <w:abstractNumId w:val="18"/>
  </w:num>
  <w:num w:numId="20" w16cid:durableId="845948098">
    <w:abstractNumId w:val="14"/>
  </w:num>
  <w:num w:numId="21" w16cid:durableId="958687676">
    <w:abstractNumId w:val="20"/>
  </w:num>
  <w:num w:numId="22" w16cid:durableId="614885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ejdeoP5b6O7E/595QkvsO6gEjYnbh6WpVrVP92Ll0hW+ysBRrcxPIPNJg5tACBq+SRgHXI5s+YEOvhLCb4lAIw==" w:salt="JOEdcvAlqsizSEG6BGFQR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D3"/>
    <w:rsid w:val="00001F8C"/>
    <w:rsid w:val="00010FC0"/>
    <w:rsid w:val="00040D71"/>
    <w:rsid w:val="000456E1"/>
    <w:rsid w:val="00052382"/>
    <w:rsid w:val="00055BEB"/>
    <w:rsid w:val="0006568A"/>
    <w:rsid w:val="00076F0F"/>
    <w:rsid w:val="0008228B"/>
    <w:rsid w:val="00084253"/>
    <w:rsid w:val="000A60B6"/>
    <w:rsid w:val="000D1F49"/>
    <w:rsid w:val="000E45F4"/>
    <w:rsid w:val="000F0E59"/>
    <w:rsid w:val="000F4304"/>
    <w:rsid w:val="00120107"/>
    <w:rsid w:val="001727CA"/>
    <w:rsid w:val="001B77FC"/>
    <w:rsid w:val="001E19D6"/>
    <w:rsid w:val="002408B2"/>
    <w:rsid w:val="00265140"/>
    <w:rsid w:val="002773C6"/>
    <w:rsid w:val="002928D0"/>
    <w:rsid w:val="0029525F"/>
    <w:rsid w:val="002B6E0C"/>
    <w:rsid w:val="002C56E6"/>
    <w:rsid w:val="002E7D0B"/>
    <w:rsid w:val="002F6E42"/>
    <w:rsid w:val="003106F5"/>
    <w:rsid w:val="00342CC5"/>
    <w:rsid w:val="00347378"/>
    <w:rsid w:val="00361E11"/>
    <w:rsid w:val="0037541D"/>
    <w:rsid w:val="003822A2"/>
    <w:rsid w:val="003B4744"/>
    <w:rsid w:val="003C7AEB"/>
    <w:rsid w:val="003D0842"/>
    <w:rsid w:val="003F0847"/>
    <w:rsid w:val="0040090B"/>
    <w:rsid w:val="00431C8C"/>
    <w:rsid w:val="00435763"/>
    <w:rsid w:val="0046302A"/>
    <w:rsid w:val="00470903"/>
    <w:rsid w:val="00487D2D"/>
    <w:rsid w:val="00493686"/>
    <w:rsid w:val="00493BDB"/>
    <w:rsid w:val="004C4677"/>
    <w:rsid w:val="004D5D62"/>
    <w:rsid w:val="004E1870"/>
    <w:rsid w:val="005112D0"/>
    <w:rsid w:val="00526E20"/>
    <w:rsid w:val="00544AF1"/>
    <w:rsid w:val="00547F2D"/>
    <w:rsid w:val="00552CD1"/>
    <w:rsid w:val="00577E06"/>
    <w:rsid w:val="00590C78"/>
    <w:rsid w:val="00595E7E"/>
    <w:rsid w:val="005A3BF7"/>
    <w:rsid w:val="005A6B43"/>
    <w:rsid w:val="005E07A4"/>
    <w:rsid w:val="005F2035"/>
    <w:rsid w:val="005F7990"/>
    <w:rsid w:val="00600DEC"/>
    <w:rsid w:val="006212D5"/>
    <w:rsid w:val="006262C2"/>
    <w:rsid w:val="0063739C"/>
    <w:rsid w:val="00650259"/>
    <w:rsid w:val="0066059F"/>
    <w:rsid w:val="006A6362"/>
    <w:rsid w:val="006E517A"/>
    <w:rsid w:val="00706512"/>
    <w:rsid w:val="00715AD1"/>
    <w:rsid w:val="00751F85"/>
    <w:rsid w:val="00755A1C"/>
    <w:rsid w:val="00770F25"/>
    <w:rsid w:val="007768C4"/>
    <w:rsid w:val="00790E4C"/>
    <w:rsid w:val="007945AC"/>
    <w:rsid w:val="007A079B"/>
    <w:rsid w:val="007A35A8"/>
    <w:rsid w:val="007B0A85"/>
    <w:rsid w:val="007C3F17"/>
    <w:rsid w:val="007C6A52"/>
    <w:rsid w:val="007C6E9B"/>
    <w:rsid w:val="007F7B5D"/>
    <w:rsid w:val="008000CD"/>
    <w:rsid w:val="0082043E"/>
    <w:rsid w:val="00836129"/>
    <w:rsid w:val="008459EA"/>
    <w:rsid w:val="0087392C"/>
    <w:rsid w:val="00882B17"/>
    <w:rsid w:val="008B1D96"/>
    <w:rsid w:val="008B1E9E"/>
    <w:rsid w:val="008D786B"/>
    <w:rsid w:val="008E203A"/>
    <w:rsid w:val="0090596C"/>
    <w:rsid w:val="0091229C"/>
    <w:rsid w:val="00940E73"/>
    <w:rsid w:val="00942B42"/>
    <w:rsid w:val="00970419"/>
    <w:rsid w:val="00972E39"/>
    <w:rsid w:val="0098597D"/>
    <w:rsid w:val="00987A0E"/>
    <w:rsid w:val="009B259F"/>
    <w:rsid w:val="009F1BF1"/>
    <w:rsid w:val="009F619A"/>
    <w:rsid w:val="009F6DDE"/>
    <w:rsid w:val="009F744A"/>
    <w:rsid w:val="00A02194"/>
    <w:rsid w:val="00A172D3"/>
    <w:rsid w:val="00A20E84"/>
    <w:rsid w:val="00A370A8"/>
    <w:rsid w:val="00A519A3"/>
    <w:rsid w:val="00A90399"/>
    <w:rsid w:val="00AB6641"/>
    <w:rsid w:val="00AD152A"/>
    <w:rsid w:val="00B028B1"/>
    <w:rsid w:val="00B14C1B"/>
    <w:rsid w:val="00B224E8"/>
    <w:rsid w:val="00B540FC"/>
    <w:rsid w:val="00B71063"/>
    <w:rsid w:val="00B9788C"/>
    <w:rsid w:val="00BB02FD"/>
    <w:rsid w:val="00BD4753"/>
    <w:rsid w:val="00BD5CB1"/>
    <w:rsid w:val="00BE62EE"/>
    <w:rsid w:val="00BF1B4F"/>
    <w:rsid w:val="00BF4047"/>
    <w:rsid w:val="00C000A1"/>
    <w:rsid w:val="00C003BA"/>
    <w:rsid w:val="00C24B36"/>
    <w:rsid w:val="00C34F07"/>
    <w:rsid w:val="00C46878"/>
    <w:rsid w:val="00C669E7"/>
    <w:rsid w:val="00CB4A51"/>
    <w:rsid w:val="00CD4532"/>
    <w:rsid w:val="00CD47B0"/>
    <w:rsid w:val="00CD4A4E"/>
    <w:rsid w:val="00CD70CE"/>
    <w:rsid w:val="00CE036D"/>
    <w:rsid w:val="00CE6104"/>
    <w:rsid w:val="00CE76B4"/>
    <w:rsid w:val="00CE7918"/>
    <w:rsid w:val="00D05C6F"/>
    <w:rsid w:val="00D06021"/>
    <w:rsid w:val="00D153D6"/>
    <w:rsid w:val="00D16163"/>
    <w:rsid w:val="00D33B4A"/>
    <w:rsid w:val="00D33BC3"/>
    <w:rsid w:val="00D95C3F"/>
    <w:rsid w:val="00DB3FAD"/>
    <w:rsid w:val="00DF09B3"/>
    <w:rsid w:val="00DF7802"/>
    <w:rsid w:val="00E04939"/>
    <w:rsid w:val="00E139C4"/>
    <w:rsid w:val="00E1611C"/>
    <w:rsid w:val="00E23149"/>
    <w:rsid w:val="00E45394"/>
    <w:rsid w:val="00E61C09"/>
    <w:rsid w:val="00E62E81"/>
    <w:rsid w:val="00E677FE"/>
    <w:rsid w:val="00E74009"/>
    <w:rsid w:val="00E76DA9"/>
    <w:rsid w:val="00E818E4"/>
    <w:rsid w:val="00E92FF1"/>
    <w:rsid w:val="00E96542"/>
    <w:rsid w:val="00E97946"/>
    <w:rsid w:val="00EB3B58"/>
    <w:rsid w:val="00EB7406"/>
    <w:rsid w:val="00EC7359"/>
    <w:rsid w:val="00EE3054"/>
    <w:rsid w:val="00F00606"/>
    <w:rsid w:val="00F01236"/>
    <w:rsid w:val="00F01256"/>
    <w:rsid w:val="00F4113A"/>
    <w:rsid w:val="00F45D38"/>
    <w:rsid w:val="00F52451"/>
    <w:rsid w:val="00F55390"/>
    <w:rsid w:val="00F624BA"/>
    <w:rsid w:val="00F640BA"/>
    <w:rsid w:val="00FC7475"/>
    <w:rsid w:val="00FE6062"/>
    <w:rsid w:val="00FE78A0"/>
    <w:rsid w:val="10A8F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461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table" w:styleId="TableGridLight">
    <w:name w:val="Grid Table Light"/>
    <w:basedOn w:val="TableNormal"/>
    <w:uiPriority w:val="40"/>
    <w:rsid w:val="00010F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010F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10F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10F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10F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rsid w:val="0087392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6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charlesprimary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H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06ff0e701884574b48464ed7b1b87d6 xmlns="5b16e362-58d6-468e-9632-b09c00d7b0b5">
      <Terms xmlns="http://schemas.microsoft.com/office/infopath/2007/PartnerControls"/>
    </n06ff0e701884574b48464ed7b1b87d6>
    <lcf76f155ced4ddcb4097134ff3c332f xmlns="9edacd26-a26b-40a9-95b6-9939c3db17ae">
      <Terms xmlns="http://schemas.microsoft.com/office/infopath/2007/PartnerControls"/>
    </lcf76f155ced4ddcb4097134ff3c332f>
    <TaxCatchAll xmlns="5b16e362-58d6-468e-9632-b09c00d7b0b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2EF4A480CAF47AE3AB3AF14407F5C" ma:contentTypeVersion="15" ma:contentTypeDescription="Create a new document." ma:contentTypeScope="" ma:versionID="cfa3ec8622ac1cac2c390c152cc86396">
  <xsd:schema xmlns:xsd="http://www.w3.org/2001/XMLSchema" xmlns:xs="http://www.w3.org/2001/XMLSchema" xmlns:p="http://schemas.microsoft.com/office/2006/metadata/properties" xmlns:ns2="5b16e362-58d6-468e-9632-b09c00d7b0b5" xmlns:ns3="9edacd26-a26b-40a9-95b6-9939c3db17ae" targetNamespace="http://schemas.microsoft.com/office/2006/metadata/properties" ma:root="true" ma:fieldsID="220688e7600c41be9ba50f2eb178f6a0" ns2:_="" ns3:_="">
    <xsd:import namespace="5b16e362-58d6-468e-9632-b09c00d7b0b5"/>
    <xsd:import namespace="9edacd26-a26b-40a9-95b6-9939c3db17ae"/>
    <xsd:element name="properties">
      <xsd:complexType>
        <xsd:sequence>
          <xsd:element name="documentManagement">
            <xsd:complexType>
              <xsd:all>
                <xsd:element ref="ns2:n06ff0e701884574b48464ed7b1b87d6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6e362-58d6-468e-9632-b09c00d7b0b5" elementFormDefault="qualified">
    <xsd:import namespace="http://schemas.microsoft.com/office/2006/documentManagement/types"/>
    <xsd:import namespace="http://schemas.microsoft.com/office/infopath/2007/PartnerControls"/>
    <xsd:element name="n06ff0e701884574b48464ed7b1b87d6" ma:index="9" nillable="true" ma:taxonomy="true" ma:internalName="n06ff0e701884574b48464ed7b1b87d6" ma:taxonomyFieldName="Staff_x0020_Category" ma:displayName="Staff Category" ma:fieldId="{706ff0e7-0188-4574-b484-64ed7b1b87d6}" ma:sspId="c2d594ff-12f4-4193-ba09-0b4e56d89855" ma:termSetId="e0ab2e7f-872b-42c2-be8f-c9b0eda071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7e9209d-c9a8-4e87-acf3-3fb6283c1295}" ma:internalName="TaxCatchAll" ma:showField="CatchAllData" ma:web="5b16e362-58d6-468e-9632-b09c00d7b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acd26-a26b-40a9-95b6-9939c3db1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d594ff-12f4-4193-ba09-0b4e56d898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5b16e362-58d6-468e-9632-b09c00d7b0b5"/>
    <ds:schemaRef ds:uri="9edacd26-a26b-40a9-95b6-9939c3db17ae"/>
  </ds:schemaRefs>
</ds:datastoreItem>
</file>

<file path=customXml/itemProps2.xml><?xml version="1.0" encoding="utf-8"?>
<ds:datastoreItem xmlns:ds="http://schemas.openxmlformats.org/officeDocument/2006/customXml" ds:itemID="{A29CED4D-3204-4C47-BB70-39CAE086E8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087DDF-63F6-4FCC-8493-51AEE542C4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16e362-58d6-468e-9632-b09c00d7b0b5"/>
    <ds:schemaRef ds:uri="9edacd26-a26b-40a9-95b6-9939c3db17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4</Pages>
  <Words>597</Words>
  <Characters>3409</Characters>
  <Application>Microsoft Office Word</Application>
  <DocSecurity>8</DocSecurity>
  <Lines>28</Lines>
  <Paragraphs>7</Paragraphs>
  <ScaleCrop>false</ScaleCrop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2024-06-19T11:03:00Z</dcterms:created>
  <dcterms:modified xsi:type="dcterms:W3CDTF">2025-06-17T13:57:00Z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0x0101007E52EF4A480CAF47AE3AB3AF14407F5C</vt:lpwstr>
  </property>
  <property fmtid="{D5CDD505-2E9C-101B-9397-08002B2CF9AE}" pid="3" name="MediaServiceImageTags">
    <vt:lpwstr/>
  </property>
  <property fmtid="{D5CDD505-2E9C-101B-9397-08002B2CF9AE}" pid="4" name="Staff_x0020_Category">
    <vt:lpwstr/>
  </property>
  <property fmtid="{D5CDD505-2E9C-101B-9397-08002B2CF9AE}" pid="5" name="Staff Category">
    <vt:lpwstr/>
  </property>
</Properties>
</file>